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g" ContentType="image/jp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203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124</w:t>
      </w:r>
    </w:p>
    <w:p>
      <w:pPr>
        <w:spacing w:before="24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Gurabo,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</w:p>
    <w:p>
      <w:pPr>
        <w:spacing w:before="24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2019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Professor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Feldman,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00" w:right="2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60pt;margin-top:123.203125pt;width:223pt;height:47pt;mso-position-horizontal-relative:page;mso-position-vertical-relative:paragraph;z-index:-325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September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majority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otherwise.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catastrophic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category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landfall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outlets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context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impression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helpless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dependent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discuss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opposite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happened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testimonies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covered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realit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Guillermo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Martínez</w:t>
      </w:r>
    </w:p>
    <w:p>
      <w:pPr>
        <w:jc w:val="left"/>
        <w:spacing w:after="0"/>
        <w:sectPr>
          <w:pgNumType w:start="1"/>
          <w:pgMar w:header="765" w:top="1000" w:bottom="280" w:left="1340" w:right="1320"/>
          <w:headerReference w:type="default" r:id="rId7"/>
          <w:type w:val="continuous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04" w:lineRule="auto"/>
        <w:ind w:left="100" w:right="53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Guillermo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Martínez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(109226224)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Feldman</w:t>
      </w:r>
    </w:p>
    <w:p>
      <w:pPr>
        <w:spacing w:before="3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150-802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February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2019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erdad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Después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auto"/>
        <w:ind w:left="100" w:right="213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September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demon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disguise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named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category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thousands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deaths,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attack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floating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streets.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destruction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brought,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unintentionall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humbleness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exactly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happening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humanitarian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living.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President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rump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covered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CNN,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Katrina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Orleans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August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(President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rump).”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President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rump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untrue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ficials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premature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deaths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realit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England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Medicine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(Kishore,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al.)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“4,645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deaths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related”,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calculated.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helpless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weak,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crisis.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misinformation,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victim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phenomenon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testimonies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psychologists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worked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04" w:lineRule="auto"/>
        <w:ind w:left="100" w:right="1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understand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realit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testimony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news.</w:t>
      </w:r>
    </w:p>
    <w:p>
      <w:pPr>
        <w:spacing w:before="31" w:after="0" w:line="511" w:lineRule="auto"/>
        <w:ind w:left="100" w:right="214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September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Disis,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released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ficials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suggested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aftermath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economy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decades.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catastrophe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majority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elsewhere.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writer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catastrophic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“scrambling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fuel,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cash.”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Lastl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</w:p>
    <w:p>
      <w:pPr>
        <w:spacing w:before="23" w:after="0" w:line="512" w:lineRule="auto"/>
        <w:ind w:left="100" w:right="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damages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“Moody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estimates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billion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dollar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economic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output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impassable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roads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damages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$95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billion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recove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published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writer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NPR,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Adrian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Florido,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August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submitted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Congress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summarizes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$139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billion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aftermath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Florido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damage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enormous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destroyed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bridges,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roads,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infrastructure.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Furthermore,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roofs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thousands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homes.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starts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describing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bicycle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empty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Alta.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writers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Lisa</w:t>
      </w:r>
    </w:p>
    <w:p>
      <w:pPr>
        <w:spacing w:before="22" w:after="0" w:line="510" w:lineRule="auto"/>
        <w:ind w:left="100" w:right="10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Segarra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Bubello,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mentioned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already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devastated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deaths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reported.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Segarra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Bubello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interviewed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Cataño,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Felix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Delgado,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quoted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said: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“Months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this”.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Moreove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13" w:lineRule="auto"/>
        <w:ind w:left="100" w:right="1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(María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destruction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Caribbean)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creeks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sleeping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coliseum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Roberto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Clemente.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Lastl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covered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ashington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Carmen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ulín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Cruz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discussed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relief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ulín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Cruz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tears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here.”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ulín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Cruz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ulín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Cruz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respond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</w:p>
    <w:p>
      <w:pPr>
        <w:spacing w:before="1" w:after="0" w:line="513" w:lineRule="auto"/>
        <w:ind w:left="100" w:right="10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President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rump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twitte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rump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accusations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incompetent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Juan.”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responds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destined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municipalities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represent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concern,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out-of-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context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interviews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helpless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damages,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helpless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writers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amount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population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majority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leave.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wrong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impression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essa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creeks,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sleeping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coliseum,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street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extreme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crisis,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true,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untrue.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ashington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expressions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Juan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mayo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Carmen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ulín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Cruz,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precise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government.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10" w:lineRule="auto"/>
        <w:ind w:left="100" w:right="16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phrase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dying”,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surprisingly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headline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newspapers.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overcoming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disaste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mentioned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world.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out-of-context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false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4" w:after="0" w:line="511" w:lineRule="auto"/>
        <w:ind w:left="100" w:right="70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typical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interview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process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enough,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individuality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Instead,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testimonies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volunteer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University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Carlos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Albizu.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Additionall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represent: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aftermath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clinic,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motivation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citizens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relief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addition,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travels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</w:p>
    <w:p>
      <w:pPr>
        <w:spacing w:before="23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helpless.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38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5.51624pt;height:144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765" w:footer="0" w:top="1000" w:bottom="280" w:left="180" w:right="120"/>
          <w:pgSz w:w="12240" w:h="15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0" w:lineRule="auto"/>
        <w:ind w:left="519" w:right="38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ritten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message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Spanish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(Díaz).</w:t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4.84pt;height:273.12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60" w:lineRule="auto"/>
        <w:ind w:left="339" w:right="212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(09/20/2017)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3.573356pt;height:125.76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0" w:lineRule="auto"/>
        <w:ind w:left="79" w:right="-4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distract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catastrophic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(10/19/2017)</w:t>
      </w:r>
    </w:p>
    <w:p>
      <w:pPr>
        <w:spacing w:before="29" w:after="0" w:line="260" w:lineRule="auto"/>
        <w:ind w:left="779" w:right="181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deforestation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(09/20/2017)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59.988800pt;margin-top:-216.347702pt;width:342.435405pt;height:142.080pt;mso-position-horizontal-relative:page;mso-position-vertical-relative:paragraph;z-index:-324" type="#_x0000_t75">
            <v:imagedata r:id="rId12" o:title=""/>
          </v:shape>
        </w:pict>
      </w:r>
      <w:r>
        <w:rPr/>
        <w:pict>
          <v:shape style="width:202.135888pt;height:269.76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60" w:lineRule="auto"/>
        <w:ind w:left="259" w:right="103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palm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middle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(09/20/2017)</w:t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7.599935pt;height:122.4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 w:after="0" w:line="260" w:lineRule="auto"/>
        <w:ind w:left="-21" w:right="74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Conversation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understand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managed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(10/19/2017)</w:t>
      </w:r>
    </w:p>
    <w:p>
      <w:pPr>
        <w:jc w:val="center"/>
        <w:spacing w:after="0"/>
        <w:sectPr>
          <w:type w:val="continuous"/>
          <w:pgSz w:w="12240" w:h="15840"/>
          <w:pgMar w:top="1000" w:bottom="280" w:left="180" w:right="120"/>
          <w:cols w:num="2" w:equalWidth="0">
            <w:col w:w="5173" w:space="807"/>
            <w:col w:w="5960"/>
          </w:cols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5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6.520025pt;height:195.36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65" w:footer="0" w:top="1000" w:bottom="0" w:left="580" w:right="860"/>
          <w:pgSz w:w="12240" w:h="15840"/>
        </w:sectPr>
      </w:pPr>
      <w:rPr/>
    </w:p>
    <w:p>
      <w:pPr>
        <w:spacing w:before="71" w:after="0" w:line="260" w:lineRule="auto"/>
        <w:ind w:left="339" w:right="235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290.614990pt;margin-top:-182.155869pt;width:224.000067pt;height:168pt;mso-position-horizontal-relative:page;mso-position-vertical-relative:paragraph;z-index:-323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Perla,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beauty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completely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(10/19/2017)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3.959937pt;height:167.04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0" w:lineRule="auto"/>
        <w:ind w:left="79" w:right="-41" w:firstLine="-1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Caravana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ioleta,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women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República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Dominicana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psychological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1/2/2017)</w:t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7.485146pt;height:174.24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0" w:lineRule="auto"/>
        <w:ind w:left="119" w:right="5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ganization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arrival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1/19/2017)</w:t>
      </w:r>
    </w:p>
    <w:p>
      <w:pPr>
        <w:spacing w:before="31" w:after="0" w:line="260" w:lineRule="auto"/>
        <w:ind w:left="319" w:right="163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Caravana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ioleta,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ganization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arrival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women.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1/2/2017)</w:t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2.72pt;height:167.04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99" w:right="973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Barrio</w:t>
      </w:r>
    </w:p>
    <w:p>
      <w:pPr>
        <w:spacing w:before="24" w:after="0" w:line="240" w:lineRule="auto"/>
        <w:ind w:left="1522" w:right="187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Mariana.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1/19/2017)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27.200033pt;height:170.4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60" w:lineRule="auto"/>
        <w:ind w:left="1360" w:right="53" w:firstLine="-1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representatives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institutions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happen.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1/19/2017)</w:t>
      </w:r>
    </w:p>
    <w:p>
      <w:pPr>
        <w:jc w:val="left"/>
        <w:spacing w:after="0"/>
        <w:sectPr>
          <w:type w:val="continuous"/>
          <w:pgSz w:w="12240" w:h="15840"/>
          <w:pgMar w:top="1000" w:bottom="280" w:left="580" w:right="860"/>
          <w:cols w:num="2" w:equalWidth="0">
            <w:col w:w="4732" w:space="408"/>
            <w:col w:w="566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7.501307pt;height:162.24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jc w:val="left"/>
        <w:spacing w:after="0"/>
        <w:sectPr>
          <w:pgMar w:header="765" w:footer="0" w:top="1000" w:bottom="280" w:left="720" w:right="540"/>
          <w:pgSz w:w="12240" w:h="15840"/>
        </w:sectPr>
      </w:pPr>
      <w:rPr/>
    </w:p>
    <w:p>
      <w:pPr>
        <w:spacing w:before="29" w:after="0" w:line="260" w:lineRule="auto"/>
        <w:ind w:left="1679" w:right="1156" w:firstLine="-3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51.031494pt;margin-top:-171.381775pt;width:94.499974pt;height:168pt;mso-position-horizontal-relative:page;mso-position-vertical-relative:paragraph;z-index:-320" type="#_x0000_t75">
            <v:imagedata r:id="rId22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Arrival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municipality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abucoa.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(02/23/2018)</w:t>
      </w:r>
    </w:p>
    <w:p>
      <w:pPr>
        <w:spacing w:before="29" w:after="0" w:line="260" w:lineRule="auto"/>
        <w:ind w:left="500" w:right="103" w:firstLine="-5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ganization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received.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(02/23/2018)</w:t>
      </w:r>
    </w:p>
    <w:p>
      <w:pPr>
        <w:jc w:val="left"/>
        <w:spacing w:after="0"/>
        <w:sectPr>
          <w:type w:val="continuous"/>
          <w:pgSz w:w="12240" w:h="15840"/>
          <w:pgMar w:top="1000" w:bottom="280" w:left="720" w:right="540"/>
          <w:cols w:num="2" w:equalWidth="0">
            <w:col w:w="7063" w:space="597"/>
            <w:col w:w="332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8.080033pt;height:178.56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type w:val="continuous"/>
          <w:pgSz w:w="12240" w:h="15840"/>
          <w:pgMar w:top="1000" w:bottom="280" w:left="720" w:right="540"/>
        </w:sectPr>
      </w:pPr>
      <w:rPr/>
    </w:p>
    <w:p>
      <w:pPr>
        <w:spacing w:before="29" w:after="0" w:line="260" w:lineRule="auto"/>
        <w:ind w:left="1540" w:right="-61" w:firstLine="-1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89.637085pt;margin-top:-195.112976pt;width:147.138703pt;height:192pt;mso-position-horizontal-relative:page;mso-position-vertical-relative:paragraph;z-index:-322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ganization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facility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(02/24/2017)</w:t>
      </w:r>
    </w:p>
    <w:p>
      <w:pPr>
        <w:spacing w:before="49" w:after="0" w:line="260" w:lineRule="auto"/>
        <w:ind w:left="-21" w:right="75" w:firstLine="-1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birth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Gilda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Rafael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Martínez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daughter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Irma,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motivation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relief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childhood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necessities.</w:t>
      </w:r>
    </w:p>
    <w:p>
      <w:pPr>
        <w:jc w:val="center"/>
        <w:spacing w:after="0"/>
        <w:sectPr>
          <w:type w:val="continuous"/>
          <w:pgSz w:w="12240" w:h="15840"/>
          <w:pgMar w:top="1000" w:bottom="280" w:left="720" w:right="540"/>
          <w:cols w:num="2" w:equalWidth="0">
            <w:col w:w="5455" w:space="765"/>
            <w:col w:w="476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60" w:lineRule="auto"/>
        <w:ind w:left="4679" w:right="2247" w:firstLine="1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81.769096pt;margin-top:-85.800575pt;width:158.404600pt;height:211.22533pt;mso-position-horizontal-relative:page;mso-position-vertical-relative:paragraph;z-index:-321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(works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company)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mom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reestablishment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(05/12/2018)</w:t>
      </w:r>
    </w:p>
    <w:p>
      <w:pPr>
        <w:jc w:val="center"/>
        <w:spacing w:after="0"/>
        <w:sectPr>
          <w:type w:val="continuous"/>
          <w:pgSz w:w="12240" w:h="15840"/>
          <w:pgMar w:top="1000" w:bottom="280" w:left="720" w:right="5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13" w:lineRule="auto"/>
        <w:ind w:left="100" w:right="15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begin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probably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regarding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destruction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true.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outlets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focused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destruction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country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spreading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</w:p>
    <w:p>
      <w:pPr>
        <w:spacing w:before="1" w:after="0" w:line="514" w:lineRule="auto"/>
        <w:ind w:left="100" w:right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again.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clearly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ulín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Crúz,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ashington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newspaper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headline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phrase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here”,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quoting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citizens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hard-working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dependent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relief.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truth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majority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themselves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apartment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complex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neighbors</w:t>
      </w:r>
    </w:p>
    <w:p>
      <w:pPr>
        <w:spacing w:before="0" w:after="0" w:line="514" w:lineRule="auto"/>
        <w:ind w:left="100" w:right="7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family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apartments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Instead,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ganized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ourselves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debris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surrounding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neighborhood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blocking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streets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neighbo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Gisela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Jesús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Jiménez,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neighbors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machete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replanted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regro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done,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together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enjoyed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cocoa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apartment.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everyone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respective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companies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towers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driving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risky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yet.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companies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awaited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dad,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Reyes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employees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operations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13" w:lineRule="auto"/>
        <w:ind w:left="100" w:right="12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expect.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100%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concrete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fell,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blocking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streets.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materials,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improvise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restore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breaks.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solve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incredible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Caguas,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fixed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system,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lines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connecting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outages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common.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restore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director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islands’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surprised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ficiency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elite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assigned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cost.</w:t>
      </w:r>
    </w:p>
    <w:p>
      <w:pPr>
        <w:spacing w:before="1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important,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person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1" w:lineRule="auto"/>
        <w:ind w:left="100" w:right="9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aunt,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Gilda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clinical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psychologist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ictims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Sexual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Families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opportunity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journey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psychological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heartbreaking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encountered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phobia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homes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flooded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Another</w:t>
      </w:r>
    </w:p>
    <w:p>
      <w:pPr>
        <w:spacing w:before="23" w:after="0" w:line="510" w:lineRule="auto"/>
        <w:ind w:left="100" w:right="12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encountered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called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"Caravana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ioleta",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ganized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women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psychological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woman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approached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ended,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woman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down.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responded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patient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13" w:lineRule="auto"/>
        <w:ind w:left="100" w:right="7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likely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antidepressants.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explained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method.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influence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substances,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instead,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questions.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noticed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speaking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Spanglish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hypothesis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hypothesis,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remembered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Hugo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(late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1980s)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confirmed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there,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rejected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hypothesis.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regarding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aftermath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everything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conclusion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antidepressant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medication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</w:p>
    <w:p>
      <w:pPr>
        <w:spacing w:before="1" w:after="0" w:line="513" w:lineRule="auto"/>
        <w:ind w:left="100" w:right="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majority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emotion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(laughter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crying)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kept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influence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post-traumatic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disorder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(PTSD)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listening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</w:p>
    <w:p>
      <w:pPr>
        <w:spacing w:before="21" w:after="0" w:line="510" w:lineRule="auto"/>
        <w:ind w:left="100" w:right="9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normal.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participated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municipality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abucoa,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sector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Mariana.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clothes,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10).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ganized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ways;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assigned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register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needed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psychological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services.</w:t>
      </w:r>
    </w:p>
    <w:p>
      <w:pPr>
        <w:spacing w:before="24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myself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senior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citizens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auto"/>
        <w:ind w:left="100" w:right="10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collected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friendly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psychological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needed.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touching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woman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belongings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telling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worried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heard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11" w:lineRule="auto"/>
        <w:ind w:left="100" w:right="8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talking,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mentioned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insignificant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treatment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kept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praying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safet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mentioned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religion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always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children.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kept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walking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success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needy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recognized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</w:t>
      </w:r>
    </w:p>
    <w:p>
      <w:pPr>
        <w:spacing w:before="23" w:after="0" w:line="510" w:lineRule="auto"/>
        <w:ind w:left="100" w:right="20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thanking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institutions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happen,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chosen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representative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12).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U.S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tragedy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togethe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4" w:after="0" w:line="512" w:lineRule="auto"/>
        <w:ind w:left="100" w:right="98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clinic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sometimes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drawing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activities.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Perla,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drawing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considered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adults,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games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distract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understood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stressful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figuring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distract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children.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adults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preferred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feelings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opportunity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6).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wonders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Perla.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tou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noticing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category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eliminate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beauty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7).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13" w:lineRule="auto"/>
        <w:ind w:left="100" w:right="177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Lastl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health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clinic,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coordinated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arrival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clothes,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hygiene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canned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ganizing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classifying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categories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arrived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destination,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easier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place</w:t>
      </w:r>
    </w:p>
    <w:p>
      <w:pPr>
        <w:spacing w:before="1" w:after="0" w:line="513" w:lineRule="auto"/>
        <w:ind w:left="100" w:right="7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place,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ganized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everything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ferent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easier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registering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calling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owner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locale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gesture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represents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traged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kindness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equals.</w:t>
      </w:r>
    </w:p>
    <w:p>
      <w:pPr>
        <w:spacing w:before="21" w:after="0" w:line="512" w:lineRule="auto"/>
        <w:ind w:left="100" w:right="68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Gilda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known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coverage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outlets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aftermath,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inside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recognized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awards.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literall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depended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recove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illiam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certain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sectors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frame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stressful.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Laboy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break,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situation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physically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employees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electrocution.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Martínez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Massa,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retired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X-Ray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technician,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understood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situation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responsibilities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household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comfortable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household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sleep,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maintenance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industrial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backup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batteries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apartment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maintenance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plant.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Martínez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Massa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13" w:lineRule="auto"/>
        <w:ind w:left="100" w:right="10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household,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privilege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refrigerated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neighbors’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perishable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meals.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Gilda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contribution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admirable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needed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wanted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child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happy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necessities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(Figure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Rodríguez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1" w:after="0" w:line="521" w:lineRule="auto"/>
        <w:ind w:left="100" w:right="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husband,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Rafael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Martínez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executive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employee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distributing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districts,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</w:p>
    <w:p>
      <w:pPr>
        <w:spacing w:before="0" w:after="0" w:line="268" w:lineRule="exact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before.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Howeve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important,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sometimes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auto"/>
        <w:ind w:left="100" w:right="10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Martínez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Massa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summar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tragedy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destruction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weakness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interpreting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spreading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States.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fact,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tragedy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together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superiority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brought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thought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consider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María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aftermath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economic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problem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billions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dollars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resolved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power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taken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</w:t>
      </w:r>
    </w:p>
    <w:p>
      <w:pPr>
        <w:spacing w:before="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Rico.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4142" w:right="414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Cited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Bubello,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Segarra,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Lisa.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MARÍ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’S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DESTRUCTION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ACROSS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CARIBBEAN.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26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Accessed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Mar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2019.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http://time.com/hurricane-maria-destruction-photos/</w:t>
        </w:r>
      </w:hyperlink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Andrea.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town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00"/>
          <w:i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desperate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finally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answe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ed.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Accessed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27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2019.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https://ww</w:t>
        </w:r>
        <w:r>
          <w:rPr>
            <w:rFonts w:ascii="Times New Roman" w:hAnsi="Times New Roman" w:cs="Times New Roman" w:eastAsia="Times New Roman"/>
            <w:sz w:val="24"/>
            <w:szCs w:val="24"/>
            <w:spacing w:val="-16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.cnn.com/2017/09/27/us/plea-fo</w:t>
        </w:r>
        <w:r>
          <w:rPr>
            <w:rFonts w:ascii="Times New Roman" w:hAnsi="Times New Roman" w:cs="Times New Roman" w:eastAsia="Times New Roman"/>
            <w:sz w:val="24"/>
            <w:szCs w:val="24"/>
            <w:spacing w:val="-5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-help-in-puerto-rico-gets-answered/</w:t>
        </w:r>
      </w:hyperlink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index.html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auto"/>
        <w:ind w:left="100" w:right="82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article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Díaz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drew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answered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situation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giving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food.</w:t>
      </w:r>
    </w:p>
    <w:p>
      <w:pPr>
        <w:spacing w:before="1" w:after="0" w:line="521" w:lineRule="auto"/>
        <w:ind w:left="100" w:right="17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useful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interpreted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narrative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causing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readers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useless.</w:t>
      </w:r>
    </w:p>
    <w:p>
      <w:pPr>
        <w:spacing w:before="0" w:after="0" w:line="268" w:lineRule="exact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picture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demonstrate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narrative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fected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situation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Rico.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Disis,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Jill.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María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could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$95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billion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storm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Rico.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Accessed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4" w:lineRule="auto"/>
        <w:ind w:left="820" w:right="42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https://mone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.cnn.com/2017/09/28/news/economy/puerto-rico-hurricane-maria-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damage-estimate/index.html</w:t>
      </w:r>
    </w:p>
    <w:p>
      <w:pPr>
        <w:spacing w:before="31" w:after="0" w:line="513" w:lineRule="auto"/>
        <w:ind w:left="820" w:right="439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Florido,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Adrian.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Estimates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$139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Billion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Fully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Recover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María.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 </w:t>
      </w:r>
      <w:hyperlink r:id="rId28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Accessed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Mar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2019.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https://ww</w:t>
        </w:r>
        <w:r>
          <w:rPr>
            <w:rFonts w:ascii="Times New Roman" w:hAnsi="Times New Roman" w:cs="Times New Roman" w:eastAsia="Times New Roman"/>
            <w:sz w:val="24"/>
            <w:szCs w:val="24"/>
            <w:spacing w:val="-16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.np</w:t>
        </w:r>
        <w:r>
          <w:rPr>
            <w:rFonts w:ascii="Times New Roman" w:hAnsi="Times New Roman" w:cs="Times New Roman" w:eastAsia="Times New Roman"/>
            <w:sz w:val="24"/>
            <w:szCs w:val="24"/>
            <w:spacing w:val="-13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.o</w:t>
        </w:r>
        <w:r>
          <w:rPr>
            <w:rFonts w:ascii="Times New Roman" w:hAnsi="Times New Roman" w:cs="Times New Roman" w:eastAsia="Times New Roman"/>
            <w:sz w:val="24"/>
            <w:szCs w:val="24"/>
            <w:spacing w:val="-4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g/2018/08/09/637230089/</w:t>
        </w:r>
      </w:hyperlink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puerto-rico-estimates-it-will-cost-139-billion-to-fully-recove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-from-hurricane-m</w:t>
      </w:r>
    </w:p>
    <w:p>
      <w:pPr>
        <w:spacing w:before="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Major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Maria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September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20,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2017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hyperlink r:id="rId29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Accessed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22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Feb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2019.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https://ww</w:t>
        </w:r>
        <w:r>
          <w:rPr>
            <w:rFonts w:ascii="Times New Roman" w:hAnsi="Times New Roman" w:cs="Times New Roman" w:eastAsia="Times New Roman"/>
            <w:sz w:val="24"/>
            <w:szCs w:val="24"/>
            <w:spacing w:val="-16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.weathe</w:t>
        </w:r>
        <w:r>
          <w:rPr>
            <w:rFonts w:ascii="Times New Roman" w:hAnsi="Times New Roman" w:cs="Times New Roman" w:eastAsia="Times New Roman"/>
            <w:sz w:val="24"/>
            <w:szCs w:val="24"/>
            <w:spacing w:val="-13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.gov/</w:t>
        </w:r>
      </w:hyperlink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sju/maria2017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13" w:lineRule="auto"/>
        <w:ind w:left="820" w:right="89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Nishant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Kishore,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Domingo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Marqués,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Mahmud,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Matthew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Kiang,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Irmary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Rodriguez,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Arlan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Fulle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Peggy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Ebne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Cecilia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Sorensen,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Fabio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Rac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Lemer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Leslie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Maas,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Jennifer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Leaning,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Rafael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Irizarr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Satchit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Balsari,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Caroline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Buckee.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Mortality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Maria.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England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Journal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Medicine.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Accessed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https://</w:t>
      </w:r>
      <w:hyperlink r:id="rId30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ww</w:t>
        </w:r>
        <w:r>
          <w:rPr>
            <w:rFonts w:ascii="Times New Roman" w:hAnsi="Times New Roman" w:cs="Times New Roman" w:eastAsia="Times New Roman"/>
            <w:sz w:val="24"/>
            <w:szCs w:val="24"/>
            <w:spacing w:val="-16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.nejm.o</w:t>
        </w:r>
        <w:r>
          <w:rPr>
            <w:rFonts w:ascii="Times New Roman" w:hAnsi="Times New Roman" w:cs="Times New Roman" w:eastAsia="Times New Roman"/>
            <w:sz w:val="24"/>
            <w:szCs w:val="24"/>
            <w:spacing w:val="-4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g/doi/full/10.1056/NEJMsa1803972</w:t>
        </w:r>
      </w:hyperlink>
    </w:p>
    <w:p>
      <w:pPr>
        <w:spacing w:before="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Sánchez,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Rico's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Death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Climbed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64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2,975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04" w:lineRule="auto"/>
        <w:ind w:left="820" w:right="10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María.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hyperlink r:id="rId31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Accessed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22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Feb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2019.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https://ww</w:t>
        </w:r>
        <w:r>
          <w:rPr>
            <w:rFonts w:ascii="Times New Roman" w:hAnsi="Times New Roman" w:cs="Times New Roman" w:eastAsia="Times New Roman"/>
            <w:sz w:val="24"/>
            <w:szCs w:val="24"/>
            <w:spacing w:val="-16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.cnn.com/2018/08/29/us/puerto-rico-growing-</w:t>
        </w:r>
      </w:hyperlink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death-toll/index.html</w:t>
      </w:r>
    </w:p>
    <w:p>
      <w:pPr>
        <w:spacing w:before="31" w:after="0" w:line="513" w:lineRule="auto"/>
        <w:ind w:left="820" w:right="121" w:firstLine="-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alsh,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Kelse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rump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calls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Juan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mayor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'totally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incompetent'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amid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flap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Maria.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Accessed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2019.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https://abcnews.go.com/Politics/president-trump-calls-san-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juan-mayo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-totally-incompetent/story?id=57767633</w:t>
      </w:r>
    </w:p>
    <w:p>
      <w:pPr>
        <w:spacing w:before="1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ulín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Cruz,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Carmen.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‘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he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e.’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Juan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mayor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makes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passionate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plea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help.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auto"/>
        <w:ind w:left="820" w:right="1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32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Accessed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Mar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2019.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https://ww</w:t>
        </w:r>
        <w:r>
          <w:rPr>
            <w:rFonts w:ascii="Times New Roman" w:hAnsi="Times New Roman" w:cs="Times New Roman" w:eastAsia="Times New Roman"/>
            <w:sz w:val="24"/>
            <w:szCs w:val="24"/>
            <w:spacing w:val="-16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.washingtonpost.com/video/national/we-are-dying-</w:t>
        </w:r>
      </w:hyperlink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here-san-juan-mayo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-makes-a-passionate-plea-fo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-help/2017/09/29/8efe49a8-a556-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1e7-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b573-8ec86cdfe1ed_video.html?utm_term=.ecfc45deeca6</w:t>
      </w:r>
    </w:p>
    <w:p>
      <w:pPr>
        <w:spacing w:before="1" w:after="0" w:line="516" w:lineRule="auto"/>
        <w:ind w:left="100" w:right="82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addressed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hurricane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relief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response.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ulín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Cruz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municipally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shared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supplies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communities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finishes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phrase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here”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federal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government.</w:t>
      </w:r>
    </w:p>
    <w:p>
      <w:pPr>
        <w:spacing w:before="0" w:after="0" w:line="274" w:lineRule="exact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conference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ashington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Post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phrase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are</w:t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dying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here”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headline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Puerto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Rican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weak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</w:p>
    <w:p>
      <w:pPr>
        <w:jc w:val="left"/>
        <w:spacing w:after="0"/>
        <w:sectPr>
          <w:pgMar w:header="765" w:footer="0" w:top="1000" w:bottom="28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504" w:lineRule="auto"/>
        <w:ind w:left="100" w:right="8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“we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headline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shows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island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resilient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phenomenon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success.</w:t>
      </w:r>
    </w:p>
    <w:p>
      <w:pPr>
        <w:spacing w:before="31" w:after="0" w:line="510" w:lineRule="auto"/>
        <w:ind w:left="100" w:right="195" w:firstLine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interview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evidence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sounded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tragic,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benefit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outlets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viewers,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fects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defunding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untrue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could,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years,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generations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truth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disappea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sectPr>
      <w:pgMar w:header="765" w:footer="0" w:top="1000" w:bottom="280" w:left="1340" w:right="132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auto"/>
    <w:pitch w:val="default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8.361298pt;margin-top:37.238415pt;width:93.638701pt;height:14pt;mso-position-horizontal-relative:page;mso-position-vertical-relative:page;z-index:-325" type="#_x0000_t202" filled="f" stroked="f">
          <v:textbox inset="0,0,0,0">
            <w:txbxContent>
              <w:p>
                <w:pPr>
                  <w:spacing w:before="0" w:after="0" w:line="265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t>Reyes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t>Martínez</w:t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header" Target="header1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pn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hyperlink" Target="http://time.com/hurricane-maria-destruction-photos/" TargetMode="External"/><Relationship Id="rId27" Type="http://schemas.openxmlformats.org/officeDocument/2006/relationships/hyperlink" Target="http://www.cnn.com/2017/09/27/us/plea-for-help-in-puerto-rico-gets-answered/" TargetMode="External"/><Relationship Id="rId28" Type="http://schemas.openxmlformats.org/officeDocument/2006/relationships/hyperlink" Target="http://www.npr.org/2018/08/09/637230089/" TargetMode="External"/><Relationship Id="rId29" Type="http://schemas.openxmlformats.org/officeDocument/2006/relationships/hyperlink" Target="http://www.weather.gov/" TargetMode="External"/><Relationship Id="rId30" Type="http://schemas.openxmlformats.org/officeDocument/2006/relationships/hyperlink" Target="http://www.nejm.org/doi/full/10.1056/NEJMsa1803972" TargetMode="External"/><Relationship Id="rId31" Type="http://schemas.openxmlformats.org/officeDocument/2006/relationships/hyperlink" Target="http://www.cnn.com/2018/08/29/us/puerto-rico-growing-" TargetMode="External"/><Relationship Id="rId32" Type="http://schemas.openxmlformats.org/officeDocument/2006/relationships/hyperlink" Target="http://www.washingtonpost.com/video/national/we-are-dying-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2020-03-02T09:14:17Z</dcterms:created>
  <dcterms:modified xsi:type="dcterms:W3CDTF">2020-03-02T09:14:17Z</dcterms:modified>
</cp:coreProperties>
</file>