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D2998C" w14:textId="77777777" w:rsidR="0007031C" w:rsidRPr="001F0BB5" w:rsidRDefault="0007031C" w:rsidP="0007031C">
      <w:pPr>
        <w:pStyle w:val="Title"/>
        <w:rPr>
          <w:color w:val="A6B727" w:themeColor="accent2"/>
          <w:sz w:val="48"/>
        </w:rPr>
      </w:pPr>
      <w:r w:rsidRPr="001F0BB5">
        <w:rPr>
          <w:color w:val="A6B727" w:themeColor="accent2"/>
          <w:sz w:val="48"/>
        </w:rPr>
        <w:t>How to Use the U-Pod</w:t>
      </w:r>
    </w:p>
    <w:p w14:paraId="5D5972D7" w14:textId="77777777" w:rsidR="0007031C" w:rsidRPr="001F0BB5" w:rsidRDefault="0007031C" w:rsidP="0007031C">
      <w:pPr>
        <w:pStyle w:val="Title"/>
        <w:rPr>
          <w:color w:val="A6B727" w:themeColor="accent2"/>
          <w:sz w:val="28"/>
          <w:szCs w:val="40"/>
        </w:rPr>
      </w:pPr>
      <w:r w:rsidRPr="001F0BB5">
        <w:rPr>
          <w:color w:val="A6B727" w:themeColor="accent2"/>
          <w:sz w:val="28"/>
          <w:szCs w:val="40"/>
        </w:rPr>
        <w:t>Standard Operating Procedure</w:t>
      </w:r>
    </w:p>
    <w:p w14:paraId="4B9779EC" w14:textId="77777777" w:rsidR="0007031C" w:rsidRPr="001F0BB5" w:rsidRDefault="001F0BB5" w:rsidP="0007031C">
      <w:pPr>
        <w:pStyle w:val="Heading1"/>
        <w:rPr>
          <w:sz w:val="28"/>
          <w:szCs w:val="28"/>
        </w:rPr>
      </w:pPr>
      <w:r w:rsidRPr="001F0BB5">
        <w:rPr>
          <w:sz w:val="28"/>
          <w:szCs w:val="28"/>
        </w:rPr>
        <w:t>How to Turn On the Monitor</w:t>
      </w:r>
    </w:p>
    <w:p w14:paraId="0D2D2815" w14:textId="4ACC637F" w:rsidR="001F0BB5" w:rsidRDefault="0007031C" w:rsidP="00C04C20">
      <w:pPr>
        <w:pStyle w:val="ListParagraph"/>
        <w:numPr>
          <w:ilvl w:val="0"/>
          <w:numId w:val="9"/>
        </w:numPr>
        <w:tabs>
          <w:tab w:val="left" w:pos="360"/>
        </w:tabs>
        <w:ind w:hanging="720"/>
        <w:rPr>
          <w:sz w:val="24"/>
          <w:szCs w:val="24"/>
        </w:rPr>
      </w:pPr>
      <w:r w:rsidRPr="00721B46">
        <w:rPr>
          <w:sz w:val="24"/>
          <w:szCs w:val="24"/>
        </w:rPr>
        <w:t>Power the monitor</w:t>
      </w:r>
      <w:r w:rsidR="001F0BB5">
        <w:rPr>
          <w:sz w:val="24"/>
          <w:szCs w:val="24"/>
        </w:rPr>
        <w:t xml:space="preserve"> by plugging in the power cord or battery </w:t>
      </w:r>
      <w:r w:rsidR="003B082A">
        <w:rPr>
          <w:sz w:val="24"/>
          <w:szCs w:val="24"/>
        </w:rPr>
        <w:t xml:space="preserve">BNC connector plug </w:t>
      </w:r>
      <w:r w:rsidR="00C04C20">
        <w:rPr>
          <w:sz w:val="24"/>
          <w:szCs w:val="24"/>
        </w:rPr>
        <w:t xml:space="preserve">to the </w:t>
      </w:r>
      <w:r w:rsidR="001F0BB5">
        <w:rPr>
          <w:sz w:val="24"/>
          <w:szCs w:val="24"/>
        </w:rPr>
        <w:t>BNC connector</w:t>
      </w:r>
      <w:r w:rsidR="003B082A">
        <w:rPr>
          <w:sz w:val="24"/>
          <w:szCs w:val="24"/>
        </w:rPr>
        <w:t xml:space="preserve"> outlet</w:t>
      </w:r>
    </w:p>
    <w:p w14:paraId="18675CD6" w14:textId="77777777" w:rsidR="0007031C" w:rsidRPr="00721B46" w:rsidRDefault="001F0BB5" w:rsidP="00C04C20">
      <w:pPr>
        <w:pStyle w:val="ListParagraph"/>
        <w:numPr>
          <w:ilvl w:val="0"/>
          <w:numId w:val="9"/>
        </w:numPr>
        <w:tabs>
          <w:tab w:val="left" w:pos="360"/>
          <w:tab w:val="left" w:pos="810"/>
        </w:tabs>
        <w:ind w:hanging="720"/>
        <w:rPr>
          <w:sz w:val="24"/>
          <w:szCs w:val="24"/>
        </w:rPr>
      </w:pPr>
      <w:r>
        <w:rPr>
          <w:sz w:val="24"/>
          <w:szCs w:val="24"/>
        </w:rPr>
        <w:t>T</w:t>
      </w:r>
      <w:r w:rsidR="0007031C" w:rsidRPr="00721B46">
        <w:rPr>
          <w:sz w:val="24"/>
          <w:szCs w:val="24"/>
        </w:rPr>
        <w:t>urn the monitor ‘on’</w:t>
      </w:r>
      <w:r>
        <w:rPr>
          <w:sz w:val="24"/>
          <w:szCs w:val="24"/>
        </w:rPr>
        <w:t xml:space="preserve"> by flipping the silver switch</w:t>
      </w:r>
    </w:p>
    <w:p w14:paraId="506141DA" w14:textId="77777777" w:rsidR="0007031C" w:rsidRPr="00721B46" w:rsidRDefault="0007031C" w:rsidP="00C04C20">
      <w:pPr>
        <w:pStyle w:val="ListParagraph"/>
        <w:numPr>
          <w:ilvl w:val="0"/>
          <w:numId w:val="9"/>
        </w:numPr>
        <w:tabs>
          <w:tab w:val="left" w:pos="360"/>
          <w:tab w:val="left" w:pos="810"/>
        </w:tabs>
        <w:ind w:hanging="720"/>
        <w:rPr>
          <w:sz w:val="24"/>
          <w:szCs w:val="24"/>
        </w:rPr>
      </w:pPr>
      <w:r w:rsidRPr="00721B46">
        <w:rPr>
          <w:sz w:val="24"/>
          <w:szCs w:val="24"/>
        </w:rPr>
        <w:t>Check</w:t>
      </w:r>
      <w:r w:rsidR="001F0BB5">
        <w:rPr>
          <w:sz w:val="24"/>
          <w:szCs w:val="24"/>
        </w:rPr>
        <w:t xml:space="preserve"> the</w:t>
      </w:r>
      <w:r w:rsidRPr="00721B46">
        <w:rPr>
          <w:sz w:val="24"/>
          <w:szCs w:val="24"/>
        </w:rPr>
        <w:t xml:space="preserve"> monitor function:</w:t>
      </w:r>
    </w:p>
    <w:p w14:paraId="3E28264E" w14:textId="77777777" w:rsidR="0007031C" w:rsidRPr="00721B46" w:rsidRDefault="0007031C" w:rsidP="00C04C20">
      <w:pPr>
        <w:pStyle w:val="ListParagraph"/>
        <w:numPr>
          <w:ilvl w:val="1"/>
          <w:numId w:val="9"/>
        </w:numPr>
        <w:tabs>
          <w:tab w:val="left" w:pos="360"/>
          <w:tab w:val="left" w:pos="810"/>
          <w:tab w:val="left" w:pos="900"/>
        </w:tabs>
        <w:ind w:hanging="630"/>
        <w:rPr>
          <w:sz w:val="24"/>
          <w:szCs w:val="24"/>
        </w:rPr>
      </w:pPr>
      <w:r w:rsidRPr="00721B46">
        <w:rPr>
          <w:sz w:val="24"/>
          <w:szCs w:val="24"/>
        </w:rPr>
        <w:t xml:space="preserve">Is </w:t>
      </w:r>
      <w:r w:rsidRPr="00721B46">
        <w:rPr>
          <w:b/>
          <w:sz w:val="24"/>
          <w:szCs w:val="24"/>
          <w:u w:val="single"/>
        </w:rPr>
        <w:t>light 1</w:t>
      </w:r>
      <w:r w:rsidRPr="00721B46">
        <w:rPr>
          <w:sz w:val="24"/>
          <w:szCs w:val="24"/>
        </w:rPr>
        <w:t xml:space="preserve"> illuminated?</w:t>
      </w:r>
      <w:r>
        <w:rPr>
          <w:sz w:val="24"/>
          <w:szCs w:val="24"/>
        </w:rPr>
        <w:t xml:space="preserve"> *(</w:t>
      </w:r>
      <w:proofErr w:type="gramStart"/>
      <w:r>
        <w:rPr>
          <w:sz w:val="24"/>
          <w:szCs w:val="24"/>
        </w:rPr>
        <w:t>see</w:t>
      </w:r>
      <w:proofErr w:type="gramEnd"/>
      <w:r>
        <w:rPr>
          <w:sz w:val="24"/>
          <w:szCs w:val="24"/>
        </w:rPr>
        <w:t xml:space="preserve"> Pod </w:t>
      </w:r>
      <w:r w:rsidR="003B082A">
        <w:rPr>
          <w:sz w:val="24"/>
          <w:szCs w:val="24"/>
        </w:rPr>
        <w:t xml:space="preserve">Feature </w:t>
      </w:r>
      <w:r>
        <w:rPr>
          <w:sz w:val="24"/>
          <w:szCs w:val="24"/>
        </w:rPr>
        <w:t>Diagram</w:t>
      </w:r>
      <w:r w:rsidR="003B082A">
        <w:rPr>
          <w:sz w:val="24"/>
          <w:szCs w:val="24"/>
        </w:rPr>
        <w:t xml:space="preserve"> on Page 2</w:t>
      </w:r>
      <w:r>
        <w:rPr>
          <w:sz w:val="24"/>
          <w:szCs w:val="24"/>
        </w:rPr>
        <w:t>)</w:t>
      </w:r>
    </w:p>
    <w:p w14:paraId="25525D92" w14:textId="77777777" w:rsidR="0007031C" w:rsidRPr="00721B46" w:rsidRDefault="0007031C" w:rsidP="00C04C20">
      <w:pPr>
        <w:pStyle w:val="ListParagraph"/>
        <w:numPr>
          <w:ilvl w:val="1"/>
          <w:numId w:val="9"/>
        </w:numPr>
        <w:tabs>
          <w:tab w:val="left" w:pos="360"/>
          <w:tab w:val="left" w:pos="810"/>
          <w:tab w:val="left" w:pos="900"/>
        </w:tabs>
        <w:ind w:hanging="630"/>
        <w:rPr>
          <w:sz w:val="24"/>
          <w:szCs w:val="24"/>
        </w:rPr>
      </w:pPr>
      <w:r w:rsidRPr="00721B46">
        <w:rPr>
          <w:sz w:val="24"/>
          <w:szCs w:val="24"/>
        </w:rPr>
        <w:t xml:space="preserve">Is the </w:t>
      </w:r>
      <w:r w:rsidRPr="00721B46">
        <w:rPr>
          <w:b/>
          <w:sz w:val="24"/>
          <w:szCs w:val="24"/>
          <w:u w:val="single"/>
        </w:rPr>
        <w:t>fan</w:t>
      </w:r>
      <w:r w:rsidRPr="00721B46">
        <w:rPr>
          <w:sz w:val="24"/>
          <w:szCs w:val="24"/>
        </w:rPr>
        <w:t xml:space="preserve"> running?</w:t>
      </w:r>
    </w:p>
    <w:p w14:paraId="63DC7EB5" w14:textId="77777777" w:rsidR="0007031C" w:rsidRPr="00721B46" w:rsidRDefault="0007031C" w:rsidP="00C04C20">
      <w:pPr>
        <w:pStyle w:val="ListParagraph"/>
        <w:numPr>
          <w:ilvl w:val="1"/>
          <w:numId w:val="9"/>
        </w:numPr>
        <w:tabs>
          <w:tab w:val="left" w:pos="360"/>
          <w:tab w:val="left" w:pos="810"/>
          <w:tab w:val="left" w:pos="900"/>
        </w:tabs>
        <w:ind w:hanging="630"/>
        <w:rPr>
          <w:sz w:val="24"/>
          <w:szCs w:val="24"/>
        </w:rPr>
      </w:pPr>
      <w:r w:rsidRPr="00721B46">
        <w:rPr>
          <w:sz w:val="24"/>
          <w:szCs w:val="24"/>
        </w:rPr>
        <w:t xml:space="preserve">Are </w:t>
      </w:r>
      <w:r w:rsidRPr="00721B46">
        <w:rPr>
          <w:b/>
          <w:sz w:val="24"/>
          <w:szCs w:val="24"/>
          <w:u w:val="single"/>
        </w:rPr>
        <w:t>lights 2 &amp; 3</w:t>
      </w:r>
      <w:r w:rsidRPr="00721B46">
        <w:rPr>
          <w:sz w:val="24"/>
          <w:szCs w:val="24"/>
        </w:rPr>
        <w:t xml:space="preserve"> blinking approximately once per </w:t>
      </w:r>
      <w:r>
        <w:rPr>
          <w:sz w:val="24"/>
          <w:szCs w:val="24"/>
        </w:rPr>
        <w:t>every 5-15 seconds each</w:t>
      </w:r>
      <w:r w:rsidRPr="00721B46">
        <w:rPr>
          <w:sz w:val="24"/>
          <w:szCs w:val="24"/>
        </w:rPr>
        <w:t>?</w:t>
      </w:r>
      <w:r>
        <w:rPr>
          <w:sz w:val="24"/>
          <w:szCs w:val="24"/>
        </w:rPr>
        <w:t xml:space="preserve"> (</w:t>
      </w:r>
      <w:proofErr w:type="gramStart"/>
      <w:r>
        <w:rPr>
          <w:sz w:val="24"/>
          <w:szCs w:val="24"/>
        </w:rPr>
        <w:t>the</w:t>
      </w:r>
      <w:proofErr w:type="gramEnd"/>
      <w:r>
        <w:rPr>
          <w:sz w:val="24"/>
          <w:szCs w:val="24"/>
        </w:rPr>
        <w:t xml:space="preserve"> exact frequency will depend on the monitor’s programming)</w:t>
      </w:r>
    </w:p>
    <w:p w14:paraId="1CF5C956" w14:textId="77777777" w:rsidR="001F0BB5" w:rsidRDefault="0007031C" w:rsidP="00C04C20">
      <w:pPr>
        <w:pStyle w:val="ListParagraph"/>
        <w:numPr>
          <w:ilvl w:val="1"/>
          <w:numId w:val="9"/>
        </w:numPr>
        <w:tabs>
          <w:tab w:val="left" w:pos="360"/>
          <w:tab w:val="left" w:pos="810"/>
          <w:tab w:val="left" w:pos="900"/>
        </w:tabs>
        <w:ind w:hanging="630"/>
        <w:rPr>
          <w:sz w:val="24"/>
          <w:szCs w:val="24"/>
        </w:rPr>
      </w:pPr>
      <w:r w:rsidRPr="00721B46">
        <w:rPr>
          <w:sz w:val="24"/>
          <w:szCs w:val="24"/>
        </w:rPr>
        <w:t>If the answers to the above questions are ‘yes’, then</w:t>
      </w:r>
      <w:r w:rsidR="001F0BB5">
        <w:rPr>
          <w:sz w:val="24"/>
          <w:szCs w:val="24"/>
        </w:rPr>
        <w:t xml:space="preserve"> the monitor is collecting data. D</w:t>
      </w:r>
      <w:r w:rsidRPr="00721B46">
        <w:rPr>
          <w:sz w:val="24"/>
          <w:szCs w:val="24"/>
        </w:rPr>
        <w:t>ata collection will continue until the monitor is powered off</w:t>
      </w:r>
    </w:p>
    <w:p w14:paraId="1C39AB15" w14:textId="77777777" w:rsidR="001F0BB5" w:rsidRPr="001F0BB5" w:rsidRDefault="001F0BB5" w:rsidP="00C04C20">
      <w:pPr>
        <w:pStyle w:val="ListParagraph"/>
        <w:numPr>
          <w:ilvl w:val="1"/>
          <w:numId w:val="9"/>
        </w:numPr>
        <w:tabs>
          <w:tab w:val="left" w:pos="360"/>
          <w:tab w:val="left" w:pos="810"/>
          <w:tab w:val="left" w:pos="900"/>
        </w:tabs>
        <w:ind w:hanging="630"/>
        <w:rPr>
          <w:sz w:val="24"/>
          <w:szCs w:val="24"/>
        </w:rPr>
      </w:pPr>
      <w:r w:rsidRPr="001F0BB5">
        <w:rPr>
          <w:sz w:val="24"/>
          <w:szCs w:val="24"/>
        </w:rPr>
        <w:t xml:space="preserve">If the answers to the above questions are </w:t>
      </w:r>
      <w:r w:rsidRPr="001F0BB5">
        <w:rPr>
          <w:i/>
          <w:sz w:val="24"/>
          <w:szCs w:val="24"/>
        </w:rPr>
        <w:t xml:space="preserve">no, </w:t>
      </w:r>
      <w:r w:rsidRPr="001F0BB5">
        <w:rPr>
          <w:sz w:val="24"/>
          <w:szCs w:val="24"/>
        </w:rPr>
        <w:t xml:space="preserve">the pod is not working correctly.  </w:t>
      </w:r>
      <w:r w:rsidRPr="001F0BB5">
        <w:rPr>
          <w:b/>
          <w:sz w:val="24"/>
          <w:szCs w:val="24"/>
        </w:rPr>
        <w:t>ERROR CODES</w:t>
      </w:r>
      <w:r w:rsidRPr="001F0BB5">
        <w:rPr>
          <w:sz w:val="24"/>
          <w:szCs w:val="24"/>
        </w:rPr>
        <w:t xml:space="preserve"> – the pod is not working correctly if you see either of these</w:t>
      </w:r>
    </w:p>
    <w:p w14:paraId="6B64F900" w14:textId="77777777" w:rsidR="001F0BB5" w:rsidRPr="002548E9" w:rsidRDefault="001F0BB5" w:rsidP="00C04C20">
      <w:pPr>
        <w:pStyle w:val="ListParagraph"/>
        <w:numPr>
          <w:ilvl w:val="2"/>
          <w:numId w:val="9"/>
        </w:numPr>
        <w:tabs>
          <w:tab w:val="left" w:pos="360"/>
          <w:tab w:val="left" w:pos="810"/>
          <w:tab w:val="left" w:pos="1800"/>
        </w:tabs>
        <w:ind w:left="1530" w:firstLine="360"/>
        <w:rPr>
          <w:i/>
          <w:sz w:val="24"/>
          <w:szCs w:val="24"/>
        </w:rPr>
      </w:pPr>
      <w:r w:rsidRPr="002548E9">
        <w:rPr>
          <w:i/>
          <w:sz w:val="24"/>
          <w:szCs w:val="24"/>
        </w:rPr>
        <w:t>Lights 2 &amp; 3 blinking in unison once per second</w:t>
      </w:r>
    </w:p>
    <w:p w14:paraId="1BB173EE" w14:textId="77777777" w:rsidR="001F0BB5" w:rsidRDefault="001F0BB5" w:rsidP="00C04C20">
      <w:pPr>
        <w:pStyle w:val="ListParagraph"/>
        <w:numPr>
          <w:ilvl w:val="3"/>
          <w:numId w:val="9"/>
        </w:numPr>
        <w:tabs>
          <w:tab w:val="left" w:pos="360"/>
          <w:tab w:val="left" w:pos="810"/>
          <w:tab w:val="left" w:pos="2610"/>
        </w:tabs>
        <w:ind w:hanging="720"/>
        <w:rPr>
          <w:sz w:val="24"/>
          <w:szCs w:val="24"/>
        </w:rPr>
      </w:pPr>
      <w:r>
        <w:rPr>
          <w:sz w:val="24"/>
          <w:szCs w:val="24"/>
        </w:rPr>
        <w:t>SD card error – the pod is not recognizing the SD card.</w:t>
      </w:r>
    </w:p>
    <w:p w14:paraId="01B93FEA" w14:textId="77777777" w:rsidR="001F0BB5" w:rsidRDefault="001F0BB5" w:rsidP="00C04C20">
      <w:pPr>
        <w:pStyle w:val="ListParagraph"/>
        <w:numPr>
          <w:ilvl w:val="3"/>
          <w:numId w:val="9"/>
        </w:numPr>
        <w:tabs>
          <w:tab w:val="left" w:pos="360"/>
          <w:tab w:val="left" w:pos="810"/>
          <w:tab w:val="left" w:pos="2610"/>
        </w:tabs>
        <w:ind w:hanging="720"/>
        <w:rPr>
          <w:sz w:val="24"/>
          <w:szCs w:val="24"/>
        </w:rPr>
      </w:pPr>
      <w:r>
        <w:rPr>
          <w:sz w:val="24"/>
          <w:szCs w:val="24"/>
        </w:rPr>
        <w:t>Try removing and replacing the same SD card.</w:t>
      </w:r>
    </w:p>
    <w:p w14:paraId="3AD5AE4D" w14:textId="77777777" w:rsidR="001F0BB5" w:rsidRPr="009A4109" w:rsidRDefault="001F0BB5" w:rsidP="00C04C20">
      <w:pPr>
        <w:pStyle w:val="ListParagraph"/>
        <w:numPr>
          <w:ilvl w:val="3"/>
          <w:numId w:val="9"/>
        </w:numPr>
        <w:tabs>
          <w:tab w:val="left" w:pos="360"/>
          <w:tab w:val="left" w:pos="810"/>
          <w:tab w:val="left" w:pos="2610"/>
        </w:tabs>
        <w:ind w:hanging="720"/>
        <w:rPr>
          <w:sz w:val="24"/>
          <w:szCs w:val="24"/>
        </w:rPr>
      </w:pPr>
      <w:r>
        <w:rPr>
          <w:sz w:val="24"/>
          <w:szCs w:val="24"/>
        </w:rPr>
        <w:t>If that doesn’t work, try inserting a new SD card.</w:t>
      </w:r>
    </w:p>
    <w:p w14:paraId="328CA5F4" w14:textId="77777777" w:rsidR="001F0BB5" w:rsidRPr="002548E9" w:rsidRDefault="001F0BB5" w:rsidP="00C04C20">
      <w:pPr>
        <w:pStyle w:val="ListParagraph"/>
        <w:numPr>
          <w:ilvl w:val="2"/>
          <w:numId w:val="9"/>
        </w:numPr>
        <w:tabs>
          <w:tab w:val="left" w:pos="360"/>
          <w:tab w:val="left" w:pos="810"/>
        </w:tabs>
        <w:ind w:left="1530" w:firstLine="360"/>
        <w:rPr>
          <w:i/>
          <w:sz w:val="24"/>
          <w:szCs w:val="24"/>
        </w:rPr>
      </w:pPr>
      <w:r w:rsidRPr="002548E9">
        <w:rPr>
          <w:i/>
          <w:sz w:val="24"/>
          <w:szCs w:val="24"/>
        </w:rPr>
        <w:t>L</w:t>
      </w:r>
      <w:r>
        <w:rPr>
          <w:i/>
          <w:sz w:val="24"/>
          <w:szCs w:val="24"/>
        </w:rPr>
        <w:t>ights 2 &amp; 3 blinking alternating</w:t>
      </w:r>
      <w:r w:rsidRPr="002548E9">
        <w:rPr>
          <w:i/>
          <w:sz w:val="24"/>
          <w:szCs w:val="24"/>
        </w:rPr>
        <w:t>ly once per second</w:t>
      </w:r>
    </w:p>
    <w:p w14:paraId="58C75449" w14:textId="77777777" w:rsidR="001F0BB5" w:rsidRDefault="001F0BB5" w:rsidP="00C04C20">
      <w:pPr>
        <w:pStyle w:val="ListParagraph"/>
        <w:numPr>
          <w:ilvl w:val="3"/>
          <w:numId w:val="9"/>
        </w:numPr>
        <w:tabs>
          <w:tab w:val="left" w:pos="360"/>
          <w:tab w:val="left" w:pos="810"/>
        </w:tabs>
        <w:ind w:left="2610" w:hanging="450"/>
        <w:rPr>
          <w:sz w:val="24"/>
          <w:szCs w:val="24"/>
        </w:rPr>
      </w:pPr>
      <w:r>
        <w:rPr>
          <w:sz w:val="24"/>
          <w:szCs w:val="24"/>
        </w:rPr>
        <w:t xml:space="preserve">Time error – the clock on the circuit board has lost time </w:t>
      </w:r>
    </w:p>
    <w:p w14:paraId="71F95BC5" w14:textId="77777777" w:rsidR="001F0BB5" w:rsidRPr="00F97979" w:rsidRDefault="001F0BB5" w:rsidP="00C04C20">
      <w:pPr>
        <w:pStyle w:val="ListParagraph"/>
        <w:numPr>
          <w:ilvl w:val="3"/>
          <w:numId w:val="9"/>
        </w:numPr>
        <w:tabs>
          <w:tab w:val="left" w:pos="360"/>
          <w:tab w:val="left" w:pos="810"/>
        </w:tabs>
        <w:ind w:left="2610" w:hanging="450"/>
        <w:rPr>
          <w:sz w:val="24"/>
          <w:szCs w:val="24"/>
        </w:rPr>
      </w:pPr>
      <w:r>
        <w:rPr>
          <w:sz w:val="24"/>
          <w:szCs w:val="24"/>
        </w:rPr>
        <w:t xml:space="preserve">The pod will need to be re-programmed, contact someone from the Air Quality group at CU Boulder. </w:t>
      </w:r>
    </w:p>
    <w:p w14:paraId="064279F3" w14:textId="77777777" w:rsidR="001F0BB5" w:rsidRDefault="003B082A" w:rsidP="001F0BB5">
      <w:pPr>
        <w:pStyle w:val="Heading1"/>
        <w:pBdr>
          <w:bottom w:val="single" w:sz="4" w:space="0" w:color="000000" w:themeColor="accent1"/>
        </w:pBdr>
      </w:pPr>
      <w:r>
        <w:t>Power Option Diagram</w:t>
      </w:r>
    </w:p>
    <w:p w14:paraId="3F4D099D" w14:textId="419D1796" w:rsidR="001F0BB5" w:rsidRDefault="000044B1" w:rsidP="001F0BB5">
      <w:r>
        <w:rPr>
          <w:noProof/>
          <w:lang w:eastAsia="en-US"/>
        </w:rPr>
        <mc:AlternateContent>
          <mc:Choice Requires="wpg">
            <w:drawing>
              <wp:anchor distT="0" distB="0" distL="114300" distR="114300" simplePos="0" relativeHeight="251755520" behindDoc="0" locked="0" layoutInCell="1" allowOverlap="1" wp14:anchorId="429EB5A0" wp14:editId="3C4B9807">
                <wp:simplePos x="0" y="0"/>
                <wp:positionH relativeFrom="column">
                  <wp:posOffset>114300</wp:posOffset>
                </wp:positionH>
                <wp:positionV relativeFrom="paragraph">
                  <wp:posOffset>149225</wp:posOffset>
                </wp:positionV>
                <wp:extent cx="5829300" cy="2400300"/>
                <wp:effectExtent l="0" t="0" r="38100" b="38100"/>
                <wp:wrapThrough wrapText="bothSides">
                  <wp:wrapPolygon edited="0">
                    <wp:start x="3671" y="0"/>
                    <wp:lineTo x="3671" y="3657"/>
                    <wp:lineTo x="0" y="3886"/>
                    <wp:lineTo x="0" y="7543"/>
                    <wp:lineTo x="3671" y="10971"/>
                    <wp:lineTo x="3671" y="18057"/>
                    <wp:lineTo x="3953" y="18286"/>
                    <wp:lineTo x="6212" y="18514"/>
                    <wp:lineTo x="6212" y="21714"/>
                    <wp:lineTo x="12518" y="21714"/>
                    <wp:lineTo x="12706" y="18743"/>
                    <wp:lineTo x="14212" y="18286"/>
                    <wp:lineTo x="20612" y="16000"/>
                    <wp:lineTo x="20706" y="11886"/>
                    <wp:lineTo x="20047" y="11657"/>
                    <wp:lineTo x="14682" y="10971"/>
                    <wp:lineTo x="14682" y="7314"/>
                    <wp:lineTo x="21647" y="5486"/>
                    <wp:lineTo x="21647" y="1829"/>
                    <wp:lineTo x="14682" y="0"/>
                    <wp:lineTo x="3671" y="0"/>
                  </wp:wrapPolygon>
                </wp:wrapThrough>
                <wp:docPr id="5" name="Group 5"/>
                <wp:cNvGraphicFramePr/>
                <a:graphic xmlns:a="http://schemas.openxmlformats.org/drawingml/2006/main">
                  <a:graphicData uri="http://schemas.microsoft.com/office/word/2010/wordprocessingGroup">
                    <wpg:wgp>
                      <wpg:cNvGrpSpPr/>
                      <wpg:grpSpPr>
                        <a:xfrm>
                          <a:off x="0" y="0"/>
                          <a:ext cx="5829300" cy="2400300"/>
                          <a:chOff x="0" y="0"/>
                          <a:chExt cx="5829300" cy="2400300"/>
                        </a:xfrm>
                      </wpg:grpSpPr>
                      <pic:pic xmlns:pic="http://schemas.openxmlformats.org/drawingml/2006/picture">
                        <pic:nvPicPr>
                          <pic:cNvPr id="6166" name="Picture 6166"/>
                          <pic:cNvPicPr>
                            <a:picLocks noChangeAspect="1"/>
                          </pic:cNvPicPr>
                        </pic:nvPicPr>
                        <pic:blipFill rotWithShape="1">
                          <a:blip r:embed="rId9" cstate="print">
                            <a:extLst>
                              <a:ext uri="{28A0092B-C50C-407E-A947-70E740481C1C}">
                                <a14:useLocalDpi xmlns:a14="http://schemas.microsoft.com/office/drawing/2010/main" val="0"/>
                              </a:ext>
                            </a:extLst>
                          </a:blip>
                          <a:srcRect l="4487" t="13034" r="5449" b="3204"/>
                          <a:stretch/>
                        </pic:blipFill>
                        <pic:spPr bwMode="auto">
                          <a:xfrm>
                            <a:off x="1028700" y="0"/>
                            <a:ext cx="2908300" cy="2028190"/>
                          </a:xfrm>
                          <a:prstGeom prst="rect">
                            <a:avLst/>
                          </a:prstGeom>
                          <a:ln>
                            <a:noFill/>
                          </a:ln>
                          <a:extLst>
                            <a:ext uri="{53640926-AAD7-44d8-BBD7-CCE9431645EC}">
                              <a14:shadowObscured xmlns:a14="http://schemas.microsoft.com/office/drawing/2010/main"/>
                            </a:ext>
                          </a:extLst>
                        </pic:spPr>
                      </pic:pic>
                      <wps:wsp>
                        <wps:cNvPr id="6165" name="Straight Arrow Connector 6165"/>
                        <wps:cNvCnPr/>
                        <wps:spPr>
                          <a:xfrm>
                            <a:off x="800100" y="685800"/>
                            <a:ext cx="571500" cy="90170"/>
                          </a:xfrm>
                          <a:prstGeom prst="straightConnector1">
                            <a:avLst/>
                          </a:prstGeom>
                          <a:ln w="5715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63" name="Straight Arrow Connector 6163"/>
                        <wps:cNvCnPr/>
                        <wps:spPr>
                          <a:xfrm flipV="1">
                            <a:off x="2514600" y="1435100"/>
                            <a:ext cx="228600" cy="800100"/>
                          </a:xfrm>
                          <a:prstGeom prst="straightConnector1">
                            <a:avLst/>
                          </a:prstGeom>
                          <a:ln w="57150">
                            <a:solidFill>
                              <a:srgbClr val="A6B727"/>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62" name="Straight Arrow Connector 6162"/>
                        <wps:cNvCnPr/>
                        <wps:spPr>
                          <a:xfrm flipH="1" flipV="1">
                            <a:off x="2286000" y="1315085"/>
                            <a:ext cx="228600" cy="730250"/>
                          </a:xfrm>
                          <a:prstGeom prst="straightConnector1">
                            <a:avLst/>
                          </a:prstGeom>
                          <a:ln w="57150">
                            <a:solidFill>
                              <a:srgbClr val="A6B727"/>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64" name="Straight Arrow Connector 6164"/>
                        <wps:cNvCnPr/>
                        <wps:spPr>
                          <a:xfrm flipH="1">
                            <a:off x="3657600" y="1435100"/>
                            <a:ext cx="685800" cy="114300"/>
                          </a:xfrm>
                          <a:prstGeom prst="straightConnector1">
                            <a:avLst/>
                          </a:prstGeom>
                          <a:ln w="57150">
                            <a:solidFill>
                              <a:srgbClr val="A6B727"/>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72" name="Straight Arrow Connector 6172"/>
                        <wps:cNvCnPr/>
                        <wps:spPr>
                          <a:xfrm flipH="1">
                            <a:off x="2514600" y="342900"/>
                            <a:ext cx="1600200" cy="228600"/>
                          </a:xfrm>
                          <a:prstGeom prst="straightConnector1">
                            <a:avLst/>
                          </a:prstGeom>
                          <a:ln w="57150">
                            <a:solidFill>
                              <a:srgbClr val="A6B727"/>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90" name="Text Box 6186"/>
                        <wps:cNvSpPr txBox="1"/>
                        <wps:spPr>
                          <a:xfrm>
                            <a:off x="4343400" y="1320800"/>
                            <a:ext cx="1143000" cy="342900"/>
                          </a:xfrm>
                          <a:prstGeom prst="rect">
                            <a:avLst/>
                          </a:prstGeom>
                          <a:solidFill>
                            <a:schemeClr val="bg1">
                              <a:alpha val="90000"/>
                            </a:schemeClr>
                          </a:solidFill>
                          <a:ln w="28575" cmpd="sng">
                            <a:solidFill>
                              <a:srgbClr val="A6B727"/>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FE1B82" w14:textId="77777777" w:rsidR="0013559E" w:rsidRPr="003B082A" w:rsidRDefault="0013559E" w:rsidP="002A1A6A">
                              <w:pPr>
                                <w:jc w:val="center"/>
                                <w:rPr>
                                  <w:b/>
                                  <w:sz w:val="24"/>
                                </w:rPr>
                              </w:pPr>
                              <w:r>
                                <w:rPr>
                                  <w:b/>
                                  <w:sz w:val="24"/>
                                </w:rPr>
                                <w:t>Power 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91" name="Text Box 6186"/>
                        <wps:cNvSpPr txBox="1"/>
                        <wps:spPr>
                          <a:xfrm>
                            <a:off x="4114800" y="228600"/>
                            <a:ext cx="1714500" cy="342900"/>
                          </a:xfrm>
                          <a:prstGeom prst="rect">
                            <a:avLst/>
                          </a:prstGeom>
                          <a:solidFill>
                            <a:schemeClr val="bg1">
                              <a:alpha val="90000"/>
                            </a:schemeClr>
                          </a:solidFill>
                          <a:ln w="28575" cmpd="sng">
                            <a:solidFill>
                              <a:srgbClr val="A6B727"/>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A3FCA3" w14:textId="77777777" w:rsidR="0013559E" w:rsidRPr="003B082A" w:rsidRDefault="0013559E" w:rsidP="002A1A6A">
                              <w:pPr>
                                <w:jc w:val="center"/>
                                <w:rPr>
                                  <w:b/>
                                  <w:sz w:val="24"/>
                                </w:rPr>
                              </w:pPr>
                              <w:r>
                                <w:rPr>
                                  <w:b/>
                                  <w:sz w:val="24"/>
                                </w:rPr>
                                <w:t>BNC Connector Outlet</w:t>
                              </w:r>
                            </w:p>
                            <w:p w14:paraId="321FC9D7" w14:textId="77777777" w:rsidR="0013559E" w:rsidRDefault="0013559E" w:rsidP="002A1A6A">
                              <w:pPr>
                                <w:jc w:val="center"/>
                              </w:pPr>
                              <w:r>
                                <w:rPr>
                                  <w:b/>
                                  <w:sz w:val="24"/>
                                </w:rPr>
                                <w:t>Power 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92" name="Text Box 6186"/>
                        <wps:cNvSpPr txBox="1"/>
                        <wps:spPr>
                          <a:xfrm>
                            <a:off x="0" y="457200"/>
                            <a:ext cx="800100" cy="342900"/>
                          </a:xfrm>
                          <a:prstGeom prst="rect">
                            <a:avLst/>
                          </a:prstGeom>
                          <a:solidFill>
                            <a:schemeClr val="bg1">
                              <a:alpha val="90000"/>
                            </a:schemeClr>
                          </a:solidFill>
                          <a:ln w="28575" cmpd="sng">
                            <a:solidFill>
                              <a:srgbClr val="A6B727"/>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3FB850" w14:textId="77777777" w:rsidR="0013559E" w:rsidRPr="003B082A" w:rsidRDefault="0013559E" w:rsidP="002A1A6A">
                              <w:pPr>
                                <w:rPr>
                                  <w:b/>
                                  <w:sz w:val="24"/>
                                </w:rPr>
                              </w:pPr>
                              <w:r>
                                <w:rPr>
                                  <w:b/>
                                  <w:sz w:val="24"/>
                                </w:rPr>
                                <w:t>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93" name="Text Box 6186"/>
                        <wps:cNvSpPr txBox="1"/>
                        <wps:spPr>
                          <a:xfrm>
                            <a:off x="1714500" y="2057400"/>
                            <a:ext cx="1600200" cy="342900"/>
                          </a:xfrm>
                          <a:prstGeom prst="rect">
                            <a:avLst/>
                          </a:prstGeom>
                          <a:solidFill>
                            <a:schemeClr val="bg1">
                              <a:alpha val="90000"/>
                            </a:schemeClr>
                          </a:solidFill>
                          <a:ln w="28575" cmpd="sng">
                            <a:solidFill>
                              <a:srgbClr val="A6B727"/>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A2D1B0" w14:textId="77777777" w:rsidR="0013559E" w:rsidRPr="003B082A" w:rsidRDefault="0013559E" w:rsidP="002A1A6A">
                              <w:pPr>
                                <w:jc w:val="center"/>
                                <w:rPr>
                                  <w:b/>
                                  <w:sz w:val="24"/>
                                </w:rPr>
                              </w:pPr>
                              <w:r>
                                <w:rPr>
                                  <w:b/>
                                  <w:sz w:val="24"/>
                                </w:rPr>
                                <w:t>BNC Connector Plug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5" o:spid="_x0000_s1026" style="position:absolute;margin-left:9pt;margin-top:11.75pt;width:459pt;height:189pt;z-index:251755520;mso-height-relative:margin" coordsize="5829300,24003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66" o:spid="_x0000_s1027" type="#_x0000_t75" style="position:absolute;left:1028700;width:2908300;height:20281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j1&#10;+FvIAAAA3QAAAA8AAABkcnMvZG93bnJldi54bWxEj0FLw0AUhO+C/2F5gpdiN7UYNO2mFG3RHjwY&#10;PfT4yD6TkOzbmLdtU3+9Kwgeh5n5hlmuRtepIw3SeDYwmyagiEtvG64MfLxvb+5BSUC22HkmA2cS&#10;WOWXF0vMrD/xGx2LUKkIYcnQQB1Cn2ktZU0OZep74uh9+sFhiHKotB3wFOGu07dJkmqHDceFGnt6&#10;rKlsi4MzgHPZf83H3cP6+3miZfLU3snrxpjrq3G9ABVoDP/hv/aLNZDO0hR+38QnoPMf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49fhbyAAAAN0AAAAPAAAAAAAAAAAAAAAA&#10;AJwCAABkcnMvZG93bnJldi54bWxQSwUGAAAAAAQABAD3AAAAkQMAAAAA&#10;">
                  <v:imagedata r:id="rId10" o:title="" croptop="8542f" cropbottom="2100f" cropleft="2941f" cropright="3571f"/>
                  <v:path arrowok="t"/>
                </v:shape>
                <v:shapetype id="_x0000_t32" coordsize="21600,21600" o:spt="32" o:oned="t" path="m0,0l21600,21600e" filled="f">
                  <v:path arrowok="t" fillok="f" o:connecttype="none"/>
                  <o:lock v:ext="edit" shapetype="t"/>
                </v:shapetype>
                <v:shape id="Straight Arrow Connector 6165" o:spid="_x0000_s1028" type="#_x0000_t32" style="position:absolute;left:800100;top:685800;width:571500;height:9017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hxXq8YAAADdAAAADwAAAGRycy9kb3ducmV2LnhtbESPQWuDQBSE74H+h+UVegnJaqFSTFYJ&#10;gRQPhUZben64ryp134q7jTa/PhsI5DjMzDfMNp9NL040us6ygngdgSCure64UfD1eVi9gnAeWWNv&#10;mRT8k4M8e1hsMdV24pJOlW9EgLBLUUHr/ZBK6eqWDLq1HYiD92NHgz7IsZF6xCnATS+foyiRBjsO&#10;Cy0OtG+p/q3+jIKiNueqPHzT8vgxefv23nC83yn19DjvNiA8zf4evrULrSCJkxe4vglPQGY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YcV6vGAAAA3QAAAA8AAAAAAAAA&#10;AAAAAAAAoQIAAGRycy9kb3ducmV2LnhtbFBLBQYAAAAABAAEAPkAAACUAwAAAAA=&#10;" strokecolor="#a6b727 [3205]" strokeweight="4.5pt">
                  <v:stroke endarrow="block" joinstyle="miter"/>
                </v:shape>
                <v:shape id="Straight Arrow Connector 6163" o:spid="_x0000_s1029" type="#_x0000_t32" style="position:absolute;left:2514600;top:1435100;width:228600;height:8001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D4S0MYAAADdAAAADwAAAGRycy9kb3ducmV2LnhtbESPQWvCQBSE7wX/w/KE3uomCkGiq4gi&#10;FCy0VUG8PbLPJJh9u2a3GvvruwXB4zAz3zDTeWcacaXW15YVpIMEBHFhdc2lgv1u/TYG4QOyxsYy&#10;KbiTh/ms9zLFXNsbf9N1G0oRIexzVFCF4HIpfVGRQT+wjjh6J9saDFG2pdQt3iLcNHKYJJk0WHNc&#10;qNDRsqLivP0xCtzx83c1PF2+7ulBXzq3s+PNh1Xqtd8tJiACdeEZfrTftYIszUbw/yY+ATn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Q+EtDGAAAA3QAAAA8AAAAAAAAA&#10;AAAAAAAAoQIAAGRycy9kb3ducmV2LnhtbFBLBQYAAAAABAAEAPkAAACUAwAAAAA=&#10;" strokecolor="#a6b727" strokeweight="4.5pt">
                  <v:stroke endarrow="block" joinstyle="miter"/>
                </v:shape>
                <v:shape id="Straight Arrow Connector 6162" o:spid="_x0000_s1030" type="#_x0000_t32" style="position:absolute;left:2286000;top:1315085;width:228600;height:73025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os0pMYAAADdAAAADwAAAGRycy9kb3ducmV2LnhtbESPzYvCMBTE7wv+D+EJXpY1tYeuW40i&#10;foAe/WBhb4/m2Rabl5KkWv/7zYKwx2FmfsPMl71pxJ2cry0rmIwTEMSF1TWXCi7n3ccUhA/IGhvL&#10;pOBJHpaLwdscc20ffKT7KZQiQtjnqKAKoc2l9EVFBv3YtsTRu1pnMETpSqkdPiLcNDJNkkwarDku&#10;VNjSuqLiduqMgr5bXT8d396/frrj9nt/2KQ+2Sg1GvarGYhAffgPv9p7rSCbZCn8vYlPQC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qLNKTGAAAA3QAAAA8AAAAAAAAA&#10;AAAAAAAAoQIAAGRycy9kb3ducmV2LnhtbFBLBQYAAAAABAAEAPkAAACUAwAAAAA=&#10;" strokecolor="#a6b727" strokeweight="4.5pt">
                  <v:stroke endarrow="block" joinstyle="miter"/>
                </v:shape>
                <v:shape id="Straight Arrow Connector 6164" o:spid="_x0000_s1031" type="#_x0000_t32" style="position:absolute;left:3657600;top:1435100;width:685800;height:1143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9eKpMYAAADdAAAADwAAAGRycy9kb3ducmV2LnhtbESPQWvCQBSE7wX/w/KE3uomIkGiq4gi&#10;FCy0VUG8PbLPJJh9u2a3GvvruwXB4zAz3zDTeWcacaXW15YVpIMEBHFhdc2lgv1u/TYG4QOyxsYy&#10;KbiTh/ms9zLFXNsbf9N1G0oRIexzVFCF4HIpfVGRQT+wjjh6J9saDFG2pdQt3iLcNHKYJJk0WHNc&#10;qNDRsqLivP0xCtzx83c1PF2+7ulBXzq3s+PNh1Xqtd8tJiACdeEZfrTftYIszUbw/yY+ATn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vXiqTGAAAA3QAAAA8AAAAAAAAA&#10;AAAAAAAAoQIAAGRycy9kb3ducmV2LnhtbFBLBQYAAAAABAAEAPkAAACUAwAAAAA=&#10;" strokecolor="#a6b727" strokeweight="4.5pt">
                  <v:stroke endarrow="block" joinstyle="miter"/>
                </v:shape>
                <v:shape id="Straight Arrow Connector 6172" o:spid="_x0000_s1032" type="#_x0000_t32" style="position:absolute;left:2514600;top:342900;width:1600200;height:2286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qshlsYAAADdAAAADwAAAGRycy9kb3ducmV2LnhtbESPQWvCQBSE7wX/w/IEb3WTHKykrlIq&#10;QkFBq0Lx9sg+k2D27ZrdauyvdwuCx2FmvmEms8404kKtry0rSIcJCOLC6ppLBfvd4nUMwgdkjY1l&#10;UnAjD7Np72WCubZX/qbLNpQiQtjnqKAKweVS+qIig35oHXH0jrY1GKJsS6lbvEa4aWSWJCNpsOa4&#10;UKGjz4qK0/bXKHCH9d88O543t/RHnzu3s+Plyio16Hcf7yACdeEZfrS/tIJR+pbB/5v4BOT0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6rIZbGAAAA3QAAAA8AAAAAAAAA&#10;AAAAAAAAoQIAAGRycy9kb3ducmV2LnhtbFBLBQYAAAAABAAEAPkAAACUAwAAAAA=&#10;" strokecolor="#a6b727" strokeweight="4.5pt">
                  <v:stroke endarrow="block" joinstyle="miter"/>
                </v:shape>
                <v:shapetype id="_x0000_t202" coordsize="21600,21600" o:spt="202" path="m0,0l0,21600,21600,21600,21600,0xe">
                  <v:stroke joinstyle="miter"/>
                  <v:path gradientshapeok="t" o:connecttype="rect"/>
                </v:shapetype>
                <v:shape id="Text Box 6186" o:spid="_x0000_s1033" type="#_x0000_t202" style="position:absolute;left:4343400;top:13208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5OjdxQAA&#10;AN0AAAAPAAAAZHJzL2Rvd25yZXYueG1sRE/Pa8IwFL4L/g/hCd5s6hhOq1G2McGdhjrHvD2aZ9PZ&#10;vHRN1M6/3hyEHT++37NFaytxpsaXjhUMkxQEce50yYWCz+1yMAbhA7LGyjEp+CMPi3m3M8NMuwuv&#10;6bwJhYgh7DNUYEKoMyl9bsiiT1xNHLmDayyGCJtC6gYvMdxW8iFNR9JiybHBYE2vhvLj5mQVFI+H&#10;7cf3kX9/3t3u5al6M1/7a6tUv9c+T0EEasO/+O5eaQWj4STuj2/iE5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vk6N3FAAAA3QAAAA8AAAAAAAAAAAAAAAAAlwIAAGRycy9k&#10;b3ducmV2LnhtbFBLBQYAAAAABAAEAPUAAACJAwAAAAA=&#10;" fillcolor="white [3212]" strokecolor="#a6b727" strokeweight="2.25pt">
                  <v:fill opacity="59110f"/>
                  <v:textbox>
                    <w:txbxContent>
                      <w:p w14:paraId="05FE1B82" w14:textId="77777777" w:rsidR="0013559E" w:rsidRPr="003B082A" w:rsidRDefault="0013559E" w:rsidP="002A1A6A">
                        <w:pPr>
                          <w:jc w:val="center"/>
                          <w:rPr>
                            <w:b/>
                            <w:sz w:val="24"/>
                          </w:rPr>
                        </w:pPr>
                        <w:r>
                          <w:rPr>
                            <w:b/>
                            <w:sz w:val="24"/>
                          </w:rPr>
                          <w:t>Power Cord</w:t>
                        </w:r>
                      </w:p>
                    </w:txbxContent>
                  </v:textbox>
                </v:shape>
                <v:shape id="Text Box 6186" o:spid="_x0000_s1034" type="#_x0000_t202" style="position:absolute;left:4114800;top:228600;width:1714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qE1GyAAA&#10;AN0AAAAPAAAAZHJzL2Rvd25yZXYueG1sRI9BawIxFITvBf9DeIK3mt0i1q5GaYuF9iTVKu3tsXlu&#10;Vjcv6ybq2l9vCgWPw8x8w0xmra3EiRpfOlaQ9hMQxLnTJRcKvlZv9yMQPiBrrByTggt5mE07dxPM&#10;tDvzJ52WoRARwj5DBSaEOpPS54Ys+r6riaO3dY3FEGVTSN3gOcJtJR+SZCgtlhwXDNb0aijfL49W&#10;QTHYrhbfez7sPtz65bGam83Pb6tUr9s+j0EEasMt/N9+1wqG6VMKf2/iE5DTK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SoTUbIAAAA3QAAAA8AAAAAAAAAAAAAAAAAlwIAAGRy&#10;cy9kb3ducmV2LnhtbFBLBQYAAAAABAAEAPUAAACMAwAAAAA=&#10;" fillcolor="white [3212]" strokecolor="#a6b727" strokeweight="2.25pt">
                  <v:fill opacity="59110f"/>
                  <v:textbox>
                    <w:txbxContent>
                      <w:p w14:paraId="54A3FCA3" w14:textId="77777777" w:rsidR="0013559E" w:rsidRPr="003B082A" w:rsidRDefault="0013559E" w:rsidP="002A1A6A">
                        <w:pPr>
                          <w:jc w:val="center"/>
                          <w:rPr>
                            <w:b/>
                            <w:sz w:val="24"/>
                          </w:rPr>
                        </w:pPr>
                        <w:r>
                          <w:rPr>
                            <w:b/>
                            <w:sz w:val="24"/>
                          </w:rPr>
                          <w:t>BNC Connector Outlet</w:t>
                        </w:r>
                      </w:p>
                      <w:p w14:paraId="321FC9D7" w14:textId="77777777" w:rsidR="0013559E" w:rsidRDefault="0013559E" w:rsidP="002A1A6A">
                        <w:pPr>
                          <w:jc w:val="center"/>
                        </w:pPr>
                        <w:r>
                          <w:rPr>
                            <w:b/>
                            <w:sz w:val="24"/>
                          </w:rPr>
                          <w:t>Power Cord</w:t>
                        </w:r>
                      </w:p>
                    </w:txbxContent>
                  </v:textbox>
                </v:shape>
                <v:shape id="Text Box 6186" o:spid="_x0000_s1035" type="#_x0000_t202" style="position:absolute;top:4572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etMxxwAA&#10;AN0AAAAPAAAAZHJzL2Rvd25yZXYueG1sRI9PawIxFMTvhX6H8ArealYRW7dGqWKhPYl/sbfH5rnZ&#10;unlZN1HXfnpTKHgcZuY3zHDc2FKcqfaFYwWddgKCOHO64FzBevXx/ArCB2SNpWNScCUP49HjwxBT&#10;7S68oPMy5CJC2KeowIRQpVL6zJBF33YVcfT2rrYYoqxzqWu8RLgtZTdJ+tJiwXHBYEVTQ9lhebIK&#10;8t5+Nd8d+Pjz5TaTl3Jmtt+/jVKtp+b9DUSgJtzD/+1PraDfGXTh7018AnJ0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NHrTMccAAADdAAAADwAAAAAAAAAAAAAAAACXAgAAZHJz&#10;L2Rvd25yZXYueG1sUEsFBgAAAAAEAAQA9QAAAIsDAAAAAA==&#10;" fillcolor="white [3212]" strokecolor="#a6b727" strokeweight="2.25pt">
                  <v:fill opacity="59110f"/>
                  <v:textbox>
                    <w:txbxContent>
                      <w:p w14:paraId="713FB850" w14:textId="77777777" w:rsidR="0013559E" w:rsidRPr="003B082A" w:rsidRDefault="0013559E" w:rsidP="002A1A6A">
                        <w:pPr>
                          <w:rPr>
                            <w:b/>
                            <w:sz w:val="24"/>
                          </w:rPr>
                        </w:pPr>
                        <w:r>
                          <w:rPr>
                            <w:b/>
                            <w:sz w:val="24"/>
                          </w:rPr>
                          <w:t>Battery</w:t>
                        </w:r>
                      </w:p>
                    </w:txbxContent>
                  </v:textbox>
                </v:shape>
                <v:shape id="Text Box 6186" o:spid="_x0000_s1036" type="#_x0000_t202" style="position:absolute;left:1714500;top:2057400;width:16002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NnaqyAAA&#10;AN0AAAAPAAAAZHJzL2Rvd25yZXYueG1sRI9BT8JAFITvJP6HzTPxBtuCQS1sCRBN9EQEJXB76T66&#10;he7b2l2h+utdExOPk5n5JjOddbYWZ2p95VhBOkhAEBdOV1wqeNs89e9B+ICssXZMCr7Iwyy/6k0x&#10;0+7Cr3Reh1JECPsMFZgQmkxKXxiy6AeuIY7ewbUWQ5RtKXWLlwi3tRwmyVharDguGGxoaag4rT+t&#10;gvL2sFntTvxxfHHvi7v60Wz3351SN9fdfAIiUBf+w3/tZ61gnD6M4PdNfAIy/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s2dqrIAAAA3QAAAA8AAAAAAAAAAAAAAAAAlwIAAGRy&#10;cy9kb3ducmV2LnhtbFBLBQYAAAAABAAEAPUAAACMAwAAAAA=&#10;" fillcolor="white [3212]" strokecolor="#a6b727" strokeweight="2.25pt">
                  <v:fill opacity="59110f"/>
                  <v:textbox>
                    <w:txbxContent>
                      <w:p w14:paraId="69A2D1B0" w14:textId="77777777" w:rsidR="0013559E" w:rsidRPr="003B082A" w:rsidRDefault="0013559E" w:rsidP="002A1A6A">
                        <w:pPr>
                          <w:jc w:val="center"/>
                          <w:rPr>
                            <w:b/>
                            <w:sz w:val="24"/>
                          </w:rPr>
                        </w:pPr>
                        <w:r>
                          <w:rPr>
                            <w:b/>
                            <w:sz w:val="24"/>
                          </w:rPr>
                          <w:t>BNC Connector Plug</w:t>
                        </w:r>
                      </w:p>
                    </w:txbxContent>
                  </v:textbox>
                </v:shape>
                <w10:wrap type="through"/>
              </v:group>
            </w:pict>
          </mc:Fallback>
        </mc:AlternateContent>
      </w:r>
    </w:p>
    <w:p w14:paraId="09769791" w14:textId="0EED4718" w:rsidR="001F0BB5" w:rsidRDefault="001F0BB5" w:rsidP="001F0BB5">
      <w:pPr>
        <w:jc w:val="center"/>
      </w:pPr>
    </w:p>
    <w:p w14:paraId="25A14CC0" w14:textId="6AEF74B9" w:rsidR="001F0BB5" w:rsidRDefault="001F0BB5" w:rsidP="001F0BB5"/>
    <w:p w14:paraId="380A28A2" w14:textId="59A4E66B" w:rsidR="003B082A" w:rsidRDefault="003B082A" w:rsidP="003B082A">
      <w:pPr>
        <w:ind w:left="708" w:firstLine="708"/>
        <w:rPr>
          <w:sz w:val="24"/>
          <w:szCs w:val="24"/>
        </w:rPr>
      </w:pPr>
    </w:p>
    <w:p w14:paraId="78C5A23E" w14:textId="427FADCE" w:rsidR="003B082A" w:rsidRDefault="0013559E" w:rsidP="001F0BB5">
      <w:pPr>
        <w:pStyle w:val="Heading1"/>
      </w:pPr>
      <w:r>
        <w:rPr>
          <w:noProof/>
          <w:lang w:eastAsia="en-US"/>
        </w:rPr>
        <mc:AlternateContent>
          <mc:Choice Requires="wps">
            <w:drawing>
              <wp:anchor distT="0" distB="0" distL="114300" distR="114300" simplePos="0" relativeHeight="251653119" behindDoc="0" locked="0" layoutInCell="1" allowOverlap="1" wp14:anchorId="0E0F73A0" wp14:editId="305A614B">
                <wp:simplePos x="0" y="0"/>
                <wp:positionH relativeFrom="column">
                  <wp:posOffset>5029200</wp:posOffset>
                </wp:positionH>
                <wp:positionV relativeFrom="paragraph">
                  <wp:posOffset>6795135</wp:posOffset>
                </wp:positionV>
                <wp:extent cx="1257300" cy="914400"/>
                <wp:effectExtent l="0" t="0" r="12700" b="0"/>
                <wp:wrapThrough wrapText="bothSides">
                  <wp:wrapPolygon edited="0">
                    <wp:start x="0" y="0"/>
                    <wp:lineTo x="0" y="21000"/>
                    <wp:lineTo x="21382" y="21000"/>
                    <wp:lineTo x="21382" y="0"/>
                    <wp:lineTo x="0" y="0"/>
                  </wp:wrapPolygon>
                </wp:wrapThrough>
                <wp:docPr id="2" name="Rectangle 2"/>
                <wp:cNvGraphicFramePr/>
                <a:graphic xmlns:a="http://schemas.openxmlformats.org/drawingml/2006/main">
                  <a:graphicData uri="http://schemas.microsoft.com/office/word/2010/wordprocessingShape">
                    <wps:wsp>
                      <wps:cNvSpPr/>
                      <wps:spPr>
                        <a:xfrm>
                          <a:off x="0" y="0"/>
                          <a:ext cx="1257300" cy="91440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396pt;margin-top:535.05pt;width:99pt;height:1in;z-index:2516531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" fillcolor="white [3212]" stroked="f" strokeweight=".5pt">
                <w10:wrap type="through"/>
              </v:rect>
            </w:pict>
          </mc:Fallback>
        </mc:AlternateContent>
      </w:r>
    </w:p>
    <w:p w14:paraId="5BF81A40" w14:textId="70FEEA2A" w:rsidR="001F0BB5" w:rsidRDefault="002A1A6A" w:rsidP="001F0BB5">
      <w:pPr>
        <w:pStyle w:val="Heading1"/>
      </w:pPr>
      <w:r>
        <w:rPr>
          <w:noProof/>
          <w:lang w:eastAsia="en-US"/>
        </w:rPr>
        <w:lastRenderedPageBreak/>
        <mc:AlternateContent>
          <mc:Choice Requires="wpg">
            <w:drawing>
              <wp:anchor distT="0" distB="0" distL="114300" distR="114300" simplePos="0" relativeHeight="251738112" behindDoc="0" locked="0" layoutInCell="1" allowOverlap="1" wp14:anchorId="2DEF8439" wp14:editId="4D27F0B0">
                <wp:simplePos x="0" y="0"/>
                <wp:positionH relativeFrom="column">
                  <wp:posOffset>-228600</wp:posOffset>
                </wp:positionH>
                <wp:positionV relativeFrom="paragraph">
                  <wp:posOffset>851535</wp:posOffset>
                </wp:positionV>
                <wp:extent cx="6515100" cy="4343400"/>
                <wp:effectExtent l="25400" t="50800" r="38100" b="76200"/>
                <wp:wrapThrough wrapText="bothSides">
                  <wp:wrapPolygon edited="0">
                    <wp:start x="8168" y="-253"/>
                    <wp:lineTo x="2021" y="505"/>
                    <wp:lineTo x="1768" y="2021"/>
                    <wp:lineTo x="1768" y="4042"/>
                    <wp:lineTo x="-84" y="4295"/>
                    <wp:lineTo x="-84" y="8211"/>
                    <wp:lineTo x="1684" y="10105"/>
                    <wp:lineTo x="1768" y="18568"/>
                    <wp:lineTo x="7747" y="20211"/>
                    <wp:lineTo x="8926" y="20211"/>
                    <wp:lineTo x="8926" y="21853"/>
                    <wp:lineTo x="13474" y="21853"/>
                    <wp:lineTo x="13474" y="20337"/>
                    <wp:lineTo x="14147" y="20211"/>
                    <wp:lineTo x="19789" y="18442"/>
                    <wp:lineTo x="19958" y="18189"/>
                    <wp:lineTo x="21389" y="16421"/>
                    <wp:lineTo x="21558" y="14526"/>
                    <wp:lineTo x="21221" y="14147"/>
                    <wp:lineTo x="21137" y="14147"/>
                    <wp:lineTo x="21642" y="13642"/>
                    <wp:lineTo x="21642" y="10105"/>
                    <wp:lineTo x="19789" y="10105"/>
                    <wp:lineTo x="19958" y="632"/>
                    <wp:lineTo x="12716" y="-253"/>
                    <wp:lineTo x="8168" y="-253"/>
                  </wp:wrapPolygon>
                </wp:wrapThrough>
                <wp:docPr id="6189" name="Group 6189"/>
                <wp:cNvGraphicFramePr/>
                <a:graphic xmlns:a="http://schemas.openxmlformats.org/drawingml/2006/main">
                  <a:graphicData uri="http://schemas.microsoft.com/office/word/2010/wordprocessingGroup">
                    <wpg:wgp>
                      <wpg:cNvGrpSpPr/>
                      <wpg:grpSpPr>
                        <a:xfrm>
                          <a:off x="0" y="0"/>
                          <a:ext cx="6515100" cy="4343400"/>
                          <a:chOff x="0" y="0"/>
                          <a:chExt cx="6515100" cy="4343400"/>
                        </a:xfrm>
                      </wpg:grpSpPr>
                      <wps:wsp>
                        <wps:cNvPr id="6158" name="Straight Arrow Connector 6158"/>
                        <wps:cNvCnPr/>
                        <wps:spPr>
                          <a:xfrm flipV="1">
                            <a:off x="1371600" y="1257300"/>
                            <a:ext cx="342900" cy="114300"/>
                          </a:xfrm>
                          <a:prstGeom prst="straightConnector1">
                            <a:avLst/>
                          </a:prstGeom>
                          <a:ln w="57150">
                            <a:solidFill>
                              <a:srgbClr val="A6B727"/>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161" name="Picture 6161"/>
                          <pic:cNvPicPr>
                            <a:picLocks noChangeAspect="1"/>
                          </pic:cNvPicPr>
                        </pic:nvPicPr>
                        <pic:blipFill rotWithShape="1">
                          <a:blip r:embed="rId11" cstate="print">
                            <a:extLst>
                              <a:ext uri="{28A0092B-C50C-407E-A947-70E740481C1C}">
                                <a14:useLocalDpi xmlns:a14="http://schemas.microsoft.com/office/drawing/2010/main" val="0"/>
                              </a:ext>
                            </a:extLst>
                          </a:blip>
                          <a:srcRect l="1923" t="11894"/>
                          <a:stretch/>
                        </pic:blipFill>
                        <pic:spPr bwMode="auto">
                          <a:xfrm>
                            <a:off x="571500" y="342900"/>
                            <a:ext cx="5380990" cy="3625850"/>
                          </a:xfrm>
                          <a:prstGeom prst="rect">
                            <a:avLst/>
                          </a:prstGeom>
                          <a:ln>
                            <a:noFill/>
                          </a:ln>
                          <a:extLst>
                            <a:ext uri="{53640926-AAD7-44d8-BBD7-CCE9431645EC}">
                              <a14:shadowObscured xmlns:a14="http://schemas.microsoft.com/office/drawing/2010/main"/>
                            </a:ext>
                          </a:extLst>
                        </pic:spPr>
                      </pic:pic>
                      <wps:wsp>
                        <wps:cNvPr id="6176" name="Text Box 6176"/>
                        <wps:cNvSpPr txBox="1"/>
                        <wps:spPr>
                          <a:xfrm>
                            <a:off x="0" y="1143000"/>
                            <a:ext cx="1371600" cy="571500"/>
                          </a:xfrm>
                          <a:prstGeom prst="rect">
                            <a:avLst/>
                          </a:prstGeom>
                          <a:solidFill>
                            <a:schemeClr val="bg1">
                              <a:alpha val="80000"/>
                            </a:schemeClr>
                          </a:solidFill>
                          <a:ln w="38100" cmpd="sng">
                            <a:solidFill>
                              <a:srgbClr val="A6B727"/>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FEBE77" w14:textId="77777777" w:rsidR="0013559E" w:rsidRDefault="0013559E" w:rsidP="003B082A">
                              <w:pPr>
                                <w:spacing w:after="0"/>
                                <w:jc w:val="center"/>
                                <w:rPr>
                                  <w:b/>
                                  <w:sz w:val="24"/>
                                </w:rPr>
                              </w:pPr>
                              <w:r w:rsidRPr="003B082A">
                                <w:rPr>
                                  <w:b/>
                                  <w:sz w:val="24"/>
                                </w:rPr>
                                <w:t>Power Switch</w:t>
                              </w:r>
                            </w:p>
                            <w:p w14:paraId="14DDB6F2" w14:textId="77777777" w:rsidR="0013559E" w:rsidRPr="003B082A" w:rsidRDefault="0013559E" w:rsidP="003B082A">
                              <w:pPr>
                                <w:spacing w:after="0"/>
                                <w:jc w:val="center"/>
                                <w:rPr>
                                  <w:sz w:val="24"/>
                                </w:rPr>
                              </w:pPr>
                              <w:r w:rsidRPr="003B082A">
                                <w:rPr>
                                  <w:sz w:val="24"/>
                                </w:rPr>
                                <w:t>(</w:t>
                              </w:r>
                              <w:proofErr w:type="gramStart"/>
                              <w:r w:rsidRPr="003B082A">
                                <w:rPr>
                                  <w:sz w:val="24"/>
                                </w:rPr>
                                <w:t>up</w:t>
                              </w:r>
                              <w:proofErr w:type="gramEnd"/>
                              <w:r w:rsidRPr="003B082A">
                                <w:rPr>
                                  <w:sz w:val="24"/>
                                </w:rPr>
                                <w:t>-off, down-on)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78" name="Text Box 6178"/>
                        <wps:cNvSpPr txBox="1"/>
                        <wps:spPr>
                          <a:xfrm>
                            <a:off x="1028700" y="342900"/>
                            <a:ext cx="685800" cy="342900"/>
                          </a:xfrm>
                          <a:prstGeom prst="rect">
                            <a:avLst/>
                          </a:prstGeom>
                          <a:solidFill>
                            <a:schemeClr val="bg1">
                              <a:alpha val="90000"/>
                            </a:schemeClr>
                          </a:solidFill>
                          <a:ln w="28575" cmpd="sng">
                            <a:solidFill>
                              <a:srgbClr val="A6B727"/>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9D956D" w14:textId="77777777" w:rsidR="0013559E" w:rsidRPr="003B082A" w:rsidRDefault="0013559E" w:rsidP="003B082A">
                              <w:pPr>
                                <w:jc w:val="center"/>
                                <w:rPr>
                                  <w:b/>
                                  <w:sz w:val="24"/>
                                </w:rPr>
                              </w:pPr>
                              <w:r>
                                <w:rPr>
                                  <w:b/>
                                  <w:sz w:val="24"/>
                                </w:rPr>
                                <w:t>Light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59" name="Straight Arrow Connector 6159"/>
                        <wps:cNvCnPr/>
                        <wps:spPr>
                          <a:xfrm>
                            <a:off x="1714500" y="685800"/>
                            <a:ext cx="457200" cy="342900"/>
                          </a:xfrm>
                          <a:prstGeom prst="straightConnector1">
                            <a:avLst/>
                          </a:prstGeom>
                          <a:ln w="57150">
                            <a:solidFill>
                              <a:srgbClr val="A6B727"/>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79" name="Text Box 6179"/>
                        <wps:cNvSpPr txBox="1"/>
                        <wps:spPr>
                          <a:xfrm>
                            <a:off x="4457700" y="342900"/>
                            <a:ext cx="685800" cy="342900"/>
                          </a:xfrm>
                          <a:prstGeom prst="rect">
                            <a:avLst/>
                          </a:prstGeom>
                          <a:solidFill>
                            <a:schemeClr val="bg1">
                              <a:alpha val="80000"/>
                            </a:schemeClr>
                          </a:solidFill>
                          <a:ln w="38100" cmpd="sng">
                            <a:solidFill>
                              <a:srgbClr val="A6B727"/>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667FBF" w14:textId="77777777" w:rsidR="0013559E" w:rsidRPr="003B082A" w:rsidRDefault="0013559E" w:rsidP="002A1A6A">
                              <w:pPr>
                                <w:spacing w:after="0"/>
                                <w:jc w:val="center"/>
                                <w:rPr>
                                  <w:sz w:val="24"/>
                                </w:rPr>
                              </w:pPr>
                              <w:r>
                                <w:rPr>
                                  <w:b/>
                                  <w:sz w:val="24"/>
                                </w:rPr>
                                <w:t>Fan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80" name="Straight Arrow Connector 6180"/>
                        <wps:cNvCnPr/>
                        <wps:spPr>
                          <a:xfrm flipH="1">
                            <a:off x="4000500" y="571500"/>
                            <a:ext cx="457200" cy="44450"/>
                          </a:xfrm>
                          <a:prstGeom prst="straightConnector1">
                            <a:avLst/>
                          </a:prstGeom>
                          <a:ln w="57150">
                            <a:solidFill>
                              <a:srgbClr val="A6B727"/>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81" name="Text Box 6181"/>
                        <wps:cNvSpPr txBox="1"/>
                        <wps:spPr>
                          <a:xfrm>
                            <a:off x="5715000" y="2857500"/>
                            <a:ext cx="685800" cy="685800"/>
                          </a:xfrm>
                          <a:prstGeom prst="rect">
                            <a:avLst/>
                          </a:prstGeom>
                          <a:solidFill>
                            <a:schemeClr val="bg1">
                              <a:alpha val="90000"/>
                            </a:schemeClr>
                          </a:solidFill>
                          <a:ln w="28575" cmpd="sng">
                            <a:solidFill>
                              <a:srgbClr val="A6B727"/>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4BA8F1" w14:textId="77777777" w:rsidR="0013559E" w:rsidRDefault="0013559E" w:rsidP="002A1A6A">
                              <w:pPr>
                                <w:jc w:val="center"/>
                                <w:rPr>
                                  <w:b/>
                                  <w:sz w:val="24"/>
                                </w:rPr>
                              </w:pPr>
                              <w:r>
                                <w:rPr>
                                  <w:b/>
                                  <w:sz w:val="24"/>
                                </w:rPr>
                                <w:t>Light 2</w:t>
                              </w:r>
                            </w:p>
                            <w:p w14:paraId="3E9CE59D" w14:textId="77777777" w:rsidR="0013559E" w:rsidRPr="003B082A" w:rsidRDefault="0013559E" w:rsidP="002A1A6A">
                              <w:pPr>
                                <w:jc w:val="center"/>
                                <w:rPr>
                                  <w:b/>
                                  <w:sz w:val="24"/>
                                </w:rPr>
                              </w:pPr>
                              <w:r>
                                <w:rPr>
                                  <w:b/>
                                  <w:sz w:val="24"/>
                                </w:rPr>
                                <w:t>Light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82" name="Straight Arrow Connector 6182"/>
                        <wps:cNvCnPr/>
                        <wps:spPr>
                          <a:xfrm flipH="1">
                            <a:off x="5257800" y="3200400"/>
                            <a:ext cx="457200" cy="44450"/>
                          </a:xfrm>
                          <a:prstGeom prst="straightConnector1">
                            <a:avLst/>
                          </a:prstGeom>
                          <a:ln w="57150">
                            <a:solidFill>
                              <a:srgbClr val="A6B727"/>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83" name="Straight Arrow Connector 6183"/>
                        <wps:cNvCnPr/>
                        <wps:spPr>
                          <a:xfrm flipH="1">
                            <a:off x="5143500" y="2400300"/>
                            <a:ext cx="571500" cy="0"/>
                          </a:xfrm>
                          <a:prstGeom prst="straightConnector1">
                            <a:avLst/>
                          </a:prstGeom>
                          <a:ln w="57150">
                            <a:solidFill>
                              <a:srgbClr val="A6B727"/>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84" name="Text Box 6184"/>
                        <wps:cNvSpPr txBox="1"/>
                        <wps:spPr>
                          <a:xfrm>
                            <a:off x="5715000" y="2171700"/>
                            <a:ext cx="800100" cy="342900"/>
                          </a:xfrm>
                          <a:prstGeom prst="rect">
                            <a:avLst/>
                          </a:prstGeom>
                          <a:solidFill>
                            <a:schemeClr val="bg1">
                              <a:alpha val="90000"/>
                            </a:schemeClr>
                          </a:solidFill>
                          <a:ln w="28575" cmpd="sng">
                            <a:solidFill>
                              <a:srgbClr val="A6B727"/>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A39C01" w14:textId="77777777" w:rsidR="0013559E" w:rsidRPr="003B082A" w:rsidRDefault="0013559E" w:rsidP="002A1A6A">
                              <w:pPr>
                                <w:jc w:val="center"/>
                                <w:rPr>
                                  <w:b/>
                                  <w:sz w:val="24"/>
                                </w:rPr>
                              </w:pPr>
                              <w:r>
                                <w:rPr>
                                  <w:b/>
                                  <w:sz w:val="24"/>
                                </w:rPr>
                                <w:t>SD 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85" name="Straight Arrow Connector 6185"/>
                        <wps:cNvCnPr/>
                        <wps:spPr>
                          <a:xfrm flipV="1">
                            <a:off x="3771900" y="0"/>
                            <a:ext cx="0" cy="298450"/>
                          </a:xfrm>
                          <a:prstGeom prst="straightConnector1">
                            <a:avLst/>
                          </a:prstGeom>
                          <a:ln w="57150">
                            <a:solidFill>
                              <a:srgbClr val="A6B727"/>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86" name="Text Box 6186"/>
                        <wps:cNvSpPr txBox="1"/>
                        <wps:spPr>
                          <a:xfrm>
                            <a:off x="2514600" y="0"/>
                            <a:ext cx="1143000" cy="342900"/>
                          </a:xfrm>
                          <a:prstGeom prst="rect">
                            <a:avLst/>
                          </a:prstGeom>
                          <a:solidFill>
                            <a:schemeClr val="bg1">
                              <a:alpha val="90000"/>
                            </a:schemeClr>
                          </a:solidFill>
                          <a:ln w="28575" cmpd="sng">
                            <a:solidFill>
                              <a:srgbClr val="A6B727"/>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A0A466" w14:textId="77777777" w:rsidR="0013559E" w:rsidRPr="003B082A" w:rsidRDefault="0013559E" w:rsidP="002A1A6A">
                              <w:pPr>
                                <w:jc w:val="center"/>
                                <w:rPr>
                                  <w:b/>
                                  <w:sz w:val="24"/>
                                </w:rPr>
                              </w:pPr>
                              <w:r>
                                <w:rPr>
                                  <w:b/>
                                  <w:sz w:val="24"/>
                                </w:rPr>
                                <w:t>Box Hinges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87" name="Text Box 6187"/>
                        <wps:cNvSpPr txBox="1"/>
                        <wps:spPr>
                          <a:xfrm>
                            <a:off x="2743200" y="4000500"/>
                            <a:ext cx="1143000" cy="342900"/>
                          </a:xfrm>
                          <a:prstGeom prst="rect">
                            <a:avLst/>
                          </a:prstGeom>
                          <a:solidFill>
                            <a:schemeClr val="bg1">
                              <a:alpha val="90000"/>
                            </a:schemeClr>
                          </a:solidFill>
                          <a:ln w="28575" cmpd="sng">
                            <a:solidFill>
                              <a:srgbClr val="A6B727"/>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B2C4D0" w14:textId="77777777" w:rsidR="0013559E" w:rsidRPr="003B082A" w:rsidRDefault="0013559E" w:rsidP="002A1A6A">
                              <w:pPr>
                                <w:jc w:val="center"/>
                                <w:rPr>
                                  <w:b/>
                                  <w:sz w:val="24"/>
                                </w:rPr>
                              </w:pPr>
                              <w:r>
                                <w:rPr>
                                  <w:b/>
                                  <w:sz w:val="24"/>
                                </w:rPr>
                                <w:t>Box Opening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88" name="Straight Arrow Connector 6188"/>
                        <wps:cNvCnPr/>
                        <wps:spPr>
                          <a:xfrm>
                            <a:off x="4000500" y="3956050"/>
                            <a:ext cx="0" cy="387350"/>
                          </a:xfrm>
                          <a:prstGeom prst="straightConnector1">
                            <a:avLst/>
                          </a:prstGeom>
                          <a:ln w="57150">
                            <a:solidFill>
                              <a:srgbClr val="A6B727"/>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6189" o:spid="_x0000_s1037" style="position:absolute;margin-left:-17.95pt;margin-top:67.05pt;width:513pt;height:342pt;z-index:251738112" coordsize="6515100,43434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">
                <v:shape id="Straight Arrow Connector 6158" o:spid="_x0000_s1038" type="#_x0000_t32" style="position:absolute;left:1371600;top:1257300;width:342900;height:1143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PZKHMIAAADdAAAADwAAAGRycy9kb3ducmV2LnhtbERPy4rCMBTdC/MP4Q6407TCiFSjiMPA&#10;wAg+QdxdmmtbbG5ik9Hq15uF4PJw3pNZa2pxpcZXlhWk/QQEcW51xYWC/e6nNwLhA7LG2jIpuJOH&#10;2fSjM8FM2xtv6LoNhYgh7DNUUIbgMil9XpJB37eOOHIn2xgMETaF1A3eYrip5SBJhtJgxbGhREeL&#10;kvLz9t8ocMfV43twuqzv6UFfWrezo7+lVar72c7HIAK14S1+uX+1gmH6FefGN/EJyOkT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PZKHMIAAADdAAAADwAAAAAAAAAAAAAA&#10;AAChAgAAZHJzL2Rvd25yZXYueG1sUEsFBgAAAAAEAAQA+QAAAJADAAAAAA==&#10;" strokecolor="#a6b727" strokeweight="4.5pt">
                  <v:stroke endarrow="block" joinstyle="miter"/>
                </v:shape>
                <v:shape id="Picture 6161" o:spid="_x0000_s1039" type="#_x0000_t75" style="position:absolute;left:571500;top:342900;width:5380990;height:36258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Xf&#10;2t/GAAAA3QAAAA8AAABkcnMvZG93bnJldi54bWxEj09LAzEUxO8Fv0N4Qm9tdq0ssjYtIkirJ1tF&#10;8fbYvG4Wk5dlk+6fb2+EQo/DzPyGWW9HZ0VPXWg8K8iXGQjiyuuGawWfHy+LBxAhImu0nknBRAG2&#10;m5vZGkvtBz5Qf4y1SBAOJSowMballKEy5DAsfUucvJPvHMYku1rqDocEd1beZVkhHTacFgy29Gyo&#10;+j2enYL33bCS08/XNL2d70/992tua2OVmt+OT48gIo3xGr6091pBkRc5/L9JT0Bu/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d/a38YAAADdAAAADwAAAAAAAAAAAAAAAACc&#10;AgAAZHJzL2Rvd25yZXYueG1sUEsFBgAAAAAEAAQA9wAAAI8DAAAAAA==&#10;">
                  <v:imagedata r:id="rId12" o:title="" croptop="7795f" cropleft="1260f"/>
                  <v:path arrowok="t"/>
                </v:shape>
                <v:shape id="Text Box 6176" o:spid="_x0000_s1040" type="#_x0000_t202" style="position:absolute;top:1143000;width:13716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gC/3xQAA&#10;AN0AAAAPAAAAZHJzL2Rvd25yZXYueG1sRI9Pa8JAFMTvgt9heUJvdbM9pCW6ighiaenB/9dH9pkE&#10;s29jdqPpt3cLBY/DzPyGmc57W4sbtb5yrEGNExDEuTMVFxr2u9XrBwgfkA3WjknDL3mYz4aDKWbG&#10;3XlDt20oRISwz1BDGUKTSenzkiz6sWuIo3d2rcUQZVtI0+I9wm0t35IklRYrjgslNrQsKb9sO6tB&#10;fi9Uf11fz+qLDyd1XHc/TdFp/TLqFxMQgfrwDP+3P42GVL2n8PcmPgE5e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CAL/fFAAAA3QAAAA8AAAAAAAAAAAAAAAAAlwIAAGRycy9k&#10;b3ducmV2LnhtbFBLBQYAAAAABAAEAPUAAACJAwAAAAA=&#10;" fillcolor="white [3212]" strokecolor="#a6b727" strokeweight="3pt">
                  <v:fill opacity="52428f"/>
                  <v:textbox>
                    <w:txbxContent>
                      <w:p w14:paraId="31FEBE77" w14:textId="77777777" w:rsidR="0013559E" w:rsidRDefault="0013559E" w:rsidP="003B082A">
                        <w:pPr>
                          <w:spacing w:after="0"/>
                          <w:jc w:val="center"/>
                          <w:rPr>
                            <w:b/>
                            <w:sz w:val="24"/>
                          </w:rPr>
                        </w:pPr>
                        <w:r w:rsidRPr="003B082A">
                          <w:rPr>
                            <w:b/>
                            <w:sz w:val="24"/>
                          </w:rPr>
                          <w:t>Power Switch</w:t>
                        </w:r>
                      </w:p>
                      <w:p w14:paraId="14DDB6F2" w14:textId="77777777" w:rsidR="0013559E" w:rsidRPr="003B082A" w:rsidRDefault="0013559E" w:rsidP="003B082A">
                        <w:pPr>
                          <w:spacing w:after="0"/>
                          <w:jc w:val="center"/>
                          <w:rPr>
                            <w:sz w:val="24"/>
                          </w:rPr>
                        </w:pPr>
                        <w:r w:rsidRPr="003B082A">
                          <w:rPr>
                            <w:sz w:val="24"/>
                          </w:rPr>
                          <w:t>(</w:t>
                        </w:r>
                        <w:proofErr w:type="gramStart"/>
                        <w:r w:rsidRPr="003B082A">
                          <w:rPr>
                            <w:sz w:val="24"/>
                          </w:rPr>
                          <w:t>up</w:t>
                        </w:r>
                        <w:proofErr w:type="gramEnd"/>
                        <w:r w:rsidRPr="003B082A">
                          <w:rPr>
                            <w:sz w:val="24"/>
                          </w:rPr>
                          <w:t>-off, down-on)</w:t>
                        </w:r>
                      </w:p>
                    </w:txbxContent>
                  </v:textbox>
                </v:shape>
                <v:shape id="Text Box 6178" o:spid="_x0000_s1041" type="#_x0000_t202" style="position:absolute;left:1028700;top:342900;width:685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gIhxQAA&#10;AN0AAAAPAAAAZHJzL2Rvd25yZXYueG1sRE/LasJAFN0X+g/DLbirE4uopE7Elgp2VeoLu7tkbjLR&#10;zJ2YGTXt1zuLgsvDeU9nna3FhVpfOVYw6CcgiHOnKy4VbNaL5wkIH5A11o5JwS95mGWPD1NMtbvy&#10;N11WoRQxhH2KCkwITSqlzw1Z9H3XEEeucK3FEGFbSt3iNYbbWr4kyUharDg2GGzo3VB+XJ2tgnJY&#10;rL/2Rz4dPt32bVx/mN3PX6dU76mbv4II1IW7+N+91ApGg3GcG9/EJyC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eAiHFAAAA3QAAAA8AAAAAAAAAAAAAAAAAlwIAAGRycy9k&#10;b3ducmV2LnhtbFBLBQYAAAAABAAEAPUAAACJAwAAAAA=&#10;" fillcolor="white [3212]" strokecolor="#a6b727" strokeweight="2.25pt">
                  <v:fill opacity="59110f"/>
                  <v:textbox>
                    <w:txbxContent>
                      <w:p w14:paraId="1F9D956D" w14:textId="77777777" w:rsidR="0013559E" w:rsidRPr="003B082A" w:rsidRDefault="0013559E" w:rsidP="003B082A">
                        <w:pPr>
                          <w:jc w:val="center"/>
                          <w:rPr>
                            <w:b/>
                            <w:sz w:val="24"/>
                          </w:rPr>
                        </w:pPr>
                        <w:r>
                          <w:rPr>
                            <w:b/>
                            <w:sz w:val="24"/>
                          </w:rPr>
                          <w:t>Light 1</w:t>
                        </w:r>
                      </w:p>
                    </w:txbxContent>
                  </v:textbox>
                </v:shape>
                <v:shape id="Straight Arrow Connector 6159" o:spid="_x0000_s1042" type="#_x0000_t32" style="position:absolute;left:1714500;top:685800;width:457200;height:3429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eXBRcgAAADdAAAADwAAAGRycy9kb3ducmV2LnhtbESPQWvCQBSE70L/w/IKvUjdqFQ0ukox&#10;pBR6EJPi+Zl9JqnZtyG71dhf3y0UPA4z8w2z2vSmERfqXG1ZwXgUgSAurK65VPCZp89zEM4ja2ws&#10;k4IbOdisHwYrjLW98p4umS9FgLCLUUHlfRtL6YqKDLqRbYmDd7KdQR9kV0rd4TXATSMnUTSTBmsO&#10;CxW2tK2oOGffRsFHcszTJH07fQ2T3fnwc0vz6bRR6umxf12C8NT7e/i//a4VzMYvC/h7E56AXP8C&#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leXBRcgAAADdAAAADwAAAAAA&#10;AAAAAAAAAAChAgAAZHJzL2Rvd25yZXYueG1sUEsFBgAAAAAEAAQA+QAAAJYDAAAAAA==&#10;" strokecolor="#a6b727" strokeweight="4.5pt">
                  <v:stroke endarrow="block" joinstyle="miter"/>
                </v:shape>
                <v:shape id="Text Box 6179" o:spid="_x0000_s1043" type="#_x0000_t202" style="position:absolute;left:4457700;top:342900;width:685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H7uFxgAA&#10;AN0AAAAPAAAAZHJzL2Rvd25yZXYueG1sRI/NawIxFMTvQv+H8Aq9aTYe1G7NihTE0tKD2o/rY/P2&#10;g25e1k1W1/++EQSPw8z8hlmuBtuIE3W+dqxBTRIQxLkzNZcavg6b8QKED8gGG8ek4UIeVtnDaImp&#10;cWfe0WkfShEh7FPUUIXQplL6vCKLfuJa4ugVrrMYouxKaTo8R7ht5DRJZtJizXGhwpZeK8r/9r3V&#10;ID/Wajhuj4V65+9f9bPtP9uy1/rpcVi/gAg0hHv41n4zGmZq/gzXN/EJyO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H7uFxgAAAN0AAAAPAAAAAAAAAAAAAAAAAJcCAABkcnMv&#10;ZG93bnJldi54bWxQSwUGAAAAAAQABAD1AAAAigMAAAAA&#10;" fillcolor="white [3212]" strokecolor="#a6b727" strokeweight="3pt">
                  <v:fill opacity="52428f"/>
                  <v:textbox>
                    <w:txbxContent>
                      <w:p w14:paraId="18667FBF" w14:textId="77777777" w:rsidR="0013559E" w:rsidRPr="003B082A" w:rsidRDefault="0013559E" w:rsidP="002A1A6A">
                        <w:pPr>
                          <w:spacing w:after="0"/>
                          <w:jc w:val="center"/>
                          <w:rPr>
                            <w:sz w:val="24"/>
                          </w:rPr>
                        </w:pPr>
                        <w:r>
                          <w:rPr>
                            <w:b/>
                            <w:sz w:val="24"/>
                          </w:rPr>
                          <w:t>Fan</w:t>
                        </w:r>
                      </w:p>
                    </w:txbxContent>
                  </v:textbox>
                </v:shape>
                <v:shape id="Straight Arrow Connector 6180" o:spid="_x0000_s1044" type="#_x0000_t32" style="position:absolute;left:4000500;top:571500;width:457200;height:4445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OBqXcMAAADdAAAADwAAAGRycy9kb3ducmV2LnhtbERPTYvCMBC9L/gfwgje1rQepFSjiCIs&#10;7IKuCuJtaMa22Exik9Xqr98cBI+P9z2dd6YRN2p9bVlBOkxAEBdW11wqOOzXnxkIH5A1NpZJwYM8&#10;zGe9jynm2t75l267UIoYwj5HBVUILpfSFxUZ9EPriCN3tq3BEGFbSt3iPYabRo6SZCwN1hwbKnS0&#10;rKi47P6MAnfaPFej83X7SI/62rm9zb5/rFKDfreYgAjUhbf45f7SCsZpFvfHN/EJyNk/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Tgal3DAAAA3QAAAA8AAAAAAAAAAAAA&#10;AAAAoQIAAGRycy9kb3ducmV2LnhtbFBLBQYAAAAABAAEAPkAAACRAwAAAAA=&#10;" strokecolor="#a6b727" strokeweight="4.5pt">
                  <v:stroke endarrow="block" joinstyle="miter"/>
                </v:shape>
                <v:shape id="Text Box 6181" o:spid="_x0000_s1045" type="#_x0000_t202" style="position:absolute;left:5715000;top:2857500;width:6858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cdubxwAA&#10;AN0AAAAPAAAAZHJzL2Rvd25yZXYueG1sRI9BawIxFITvgv8hPKE3zW4pVlajqFSwp1JtS709Ns/N&#10;6uZl3UTd9tc3BcHjMDPfMJNZaytxocaXjhWkgwQEce50yYWCj+2qPwLhA7LGyjEp+CEPs2m3M8FM&#10;uyu/02UTChEh7DNUYEKoMyl9bsiiH7iaOHp711gMUTaF1A1eI9xW8jFJhtJiyXHBYE1LQ/lxc7YK&#10;iqf99u37yKfDq/tcPFcv5mv32yr10GvnYxCB2nAP39prrWCYjlL4fxOfgJz+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QXHbm8cAAADdAAAADwAAAAAAAAAAAAAAAACXAgAAZHJz&#10;L2Rvd25yZXYueG1sUEsFBgAAAAAEAAQA9QAAAIsDAAAAAA==&#10;" fillcolor="white [3212]" strokecolor="#a6b727" strokeweight="2.25pt">
                  <v:fill opacity="59110f"/>
                  <v:textbox>
                    <w:txbxContent>
                      <w:p w14:paraId="314BA8F1" w14:textId="77777777" w:rsidR="0013559E" w:rsidRDefault="0013559E" w:rsidP="002A1A6A">
                        <w:pPr>
                          <w:jc w:val="center"/>
                          <w:rPr>
                            <w:b/>
                            <w:sz w:val="24"/>
                          </w:rPr>
                        </w:pPr>
                        <w:r>
                          <w:rPr>
                            <w:b/>
                            <w:sz w:val="24"/>
                          </w:rPr>
                          <w:t>Light 2</w:t>
                        </w:r>
                      </w:p>
                      <w:p w14:paraId="3E9CE59D" w14:textId="77777777" w:rsidR="0013559E" w:rsidRPr="003B082A" w:rsidRDefault="0013559E" w:rsidP="002A1A6A">
                        <w:pPr>
                          <w:jc w:val="center"/>
                          <w:rPr>
                            <w:b/>
                            <w:sz w:val="24"/>
                          </w:rPr>
                        </w:pPr>
                        <w:r>
                          <w:rPr>
                            <w:b/>
                            <w:sz w:val="24"/>
                          </w:rPr>
                          <w:t>Light 3</w:t>
                        </w:r>
                      </w:p>
                    </w:txbxContent>
                  </v:textbox>
                </v:shape>
                <v:shape id="Straight Arrow Connector 6182" o:spid="_x0000_s1046" type="#_x0000_t32" style="position:absolute;left:5257800;top:3200400;width:457200;height:4445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35RscYAAADdAAAADwAAAGRycy9kb3ducmV2LnhtbESPT2vCQBTE7wW/w/IK3uomOUhIXUUs&#10;QqEF/0Lx9sg+k2D27ZrdavTTu4WCx2FmfsNMZr1pxYU631hWkI4SEMSl1Q1XCva75VsOwgdkja1l&#10;UnAjD7Pp4GWChbZX3tBlGyoRIewLVFCH4AopfVmTQT+yjjh6R9sZDFF2ldQdXiPctDJLkrE02HBc&#10;qNHRoqbytP01Ctxhdf/Ijuf1Lf3R597tbP71bZUavvbzdxCB+vAM/7c/tYJxmmfw9yY+ATl9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t+UbHGAAAA3QAAAA8AAAAAAAAA&#10;AAAAAAAAoQIAAGRycy9kb3ducmV2LnhtbFBLBQYAAAAABAAEAPkAAACUAwAAAAA=&#10;" strokecolor="#a6b727" strokeweight="4.5pt">
                  <v:stroke endarrow="block" joinstyle="miter"/>
                </v:shape>
                <v:shape id="Straight Arrow Connector 6183" o:spid="_x0000_s1047" type="#_x0000_t32" style="position:absolute;left:5143500;top:2400300;width:5715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L0KsYAAADdAAAADwAAAGRycy9kb3ducmV2LnhtbESPQWvCQBSE7wX/w/KE3uomChKiq4gi&#10;FCy0VUG8PbLPJJh9u2a3GvvruwXB4zAz3zDTeWcacaXW15YVpIMEBHFhdc2lgv1u/ZaB8AFZY2OZ&#10;FNzJw3zWe5liru2Nv+m6DaWIEPY5KqhCcLmUvqjIoB9YRxy9k20NhijbUuoWbxFuGjlMkrE0WHNc&#10;qNDRsqLivP0xCtzx83c1PF2+7ulBXzq3s9nmwyr12u8WExCBuvAMP9rvWsE4zUbw/yY+ATn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Qy9CrGAAAA3QAAAA8AAAAAAAAA&#10;AAAAAAAAoQIAAGRycy9kb3ducmV2LnhtbFBLBQYAAAAABAAEAPkAAACUAwAAAAA=&#10;" strokecolor="#a6b727" strokeweight="4.5pt">
                  <v:stroke endarrow="block" joinstyle="miter"/>
                </v:shape>
                <v:shape id="Text Box 6184" o:spid="_x0000_s1048" type="#_x0000_t202" style="position:absolute;left:5715000;top:21717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BngDxwAA&#10;AN0AAAAPAAAAZHJzL2Rvd25yZXYueG1sRI9BawIxFITvgv8hvII3zSpiZWuUKgr2VKptaW+PzXOz&#10;dfOybqKu/nojCD0OM/MNM5k1thQnqn3hWEG/l4AgzpwuOFfwuV11xyB8QNZYOiYFF/Iwm7ZbE0y1&#10;O/MHnTYhFxHCPkUFJoQqldJnhiz6nquIo7dztcUQZZ1LXeM5wm0pB0kykhYLjgsGK1oYyvabo1WQ&#10;D3fb9589H/7e3Nf8uVya799ro1TnqXl9ARGoCf/hR3utFYz64yHc38QnIK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QZ4A8cAAADdAAAADwAAAAAAAAAAAAAAAACXAgAAZHJz&#10;L2Rvd25yZXYueG1sUEsFBgAAAAAEAAQA9QAAAIsDAAAAAA==&#10;" fillcolor="white [3212]" strokecolor="#a6b727" strokeweight="2.25pt">
                  <v:fill opacity="59110f"/>
                  <v:textbox>
                    <w:txbxContent>
                      <w:p w14:paraId="38A39C01" w14:textId="77777777" w:rsidR="0013559E" w:rsidRPr="003B082A" w:rsidRDefault="0013559E" w:rsidP="002A1A6A">
                        <w:pPr>
                          <w:jc w:val="center"/>
                          <w:rPr>
                            <w:b/>
                            <w:sz w:val="24"/>
                          </w:rPr>
                        </w:pPr>
                        <w:r>
                          <w:rPr>
                            <w:b/>
                            <w:sz w:val="24"/>
                          </w:rPr>
                          <w:t>SD Card</w:t>
                        </w:r>
                      </w:p>
                    </w:txbxContent>
                  </v:textbox>
                </v:shape>
                <v:shape id="Straight Arrow Connector 6185" o:spid="_x0000_s1049" type="#_x0000_t32" style="position:absolute;left:3771900;width:0;height:29845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JfJxcYAAADdAAAADwAAAGRycy9kb3ducmV2LnhtbESPQWvCQBSE7wX/w/KE3uomghKiq4gi&#10;FCy0VUG8PbLPJJh9u2a3GvvruwXB4zAz3zDTeWcacaXW15YVpIMEBHFhdc2lgv1u/ZaB8AFZY2OZ&#10;FNzJw3zWe5liru2Nv+m6DaWIEPY5KqhCcLmUvqjIoB9YRxy9k20NhijbUuoWbxFuGjlMkrE0WHNc&#10;qNDRsqLivP0xCtzx83c1PF2+7ulBXzq3s9nmwyr12u8WExCBuvAMP9rvWsE4zUbw/yY+ATn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SXycXGAAAA3QAAAA8AAAAAAAAA&#10;AAAAAAAAoQIAAGRycy9kb3ducmV2LnhtbFBLBQYAAAAABAAEAPkAAACUAwAAAAA=&#10;" strokecolor="#a6b727" strokeweight="4.5pt">
                  <v:stroke endarrow="block" joinstyle="miter"/>
                </v:shape>
                <v:shape id="Text Box 6186" o:spid="_x0000_s1050" type="#_x0000_t202" style="position:absolute;left:25146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mEPvxwAA&#10;AN0AAAAPAAAAZHJzL2Rvd25yZXYueG1sRI9BawIxFITvBf9DeIK3mlVkla1RVCy0p6K2pb09Ns/N&#10;6uZlu0l1219vBMHjMDPfMNN5aytxosaXjhUM+gkI4tzpkgsF77vnxwkIH5A1Vo5JwR95mM86D1PM&#10;tDvzhk7bUIgIYZ+hAhNCnUnpc0MWfd/VxNHbu8ZiiLIppG7wHOG2ksMkSaXFkuOCwZpWhvLj9tcq&#10;KEb73dvXkX8Or+5jOa7W5vP7v1Wq120XTyACteEevrVftIJ0MEnh+iY+AT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phD78cAAADdAAAADwAAAAAAAAAAAAAAAACXAgAAZHJz&#10;L2Rvd25yZXYueG1sUEsFBgAAAAAEAAQA9QAAAIsDAAAAAA==&#10;" fillcolor="white [3212]" strokecolor="#a6b727" strokeweight="2.25pt">
                  <v:fill opacity="59110f"/>
                  <v:textbox>
                    <w:txbxContent>
                      <w:p w14:paraId="7FA0A466" w14:textId="77777777" w:rsidR="0013559E" w:rsidRPr="003B082A" w:rsidRDefault="0013559E" w:rsidP="002A1A6A">
                        <w:pPr>
                          <w:jc w:val="center"/>
                          <w:rPr>
                            <w:b/>
                            <w:sz w:val="24"/>
                          </w:rPr>
                        </w:pPr>
                        <w:r>
                          <w:rPr>
                            <w:b/>
                            <w:sz w:val="24"/>
                          </w:rPr>
                          <w:t>Box Hinges</w:t>
                        </w:r>
                      </w:p>
                    </w:txbxContent>
                  </v:textbox>
                </v:shape>
                <v:shape id="Text Box 6187" o:spid="_x0000_s1051" type="#_x0000_t202" style="position:absolute;left:2743200;top:40005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1OZ0xwAA&#10;AN0AAAAPAAAAZHJzL2Rvd25yZXYueG1sRI9BawIxFITvgv8hvEJvmlVEZbtRqii0p6K2pb09Ns/N&#10;1s3Lukl16683gtDjMDPfMNm8tZU4UeNLxwoG/QQEce50yYWC9926NwXhA7LGyjEp+CMP81m3k2Gq&#10;3Zk3dNqGQkQI+xQVmBDqVEqfG7Lo+64mjt7eNRZDlE0hdYPnCLeVHCbJWFosOS4YrGlpKD9sf62C&#10;YrTfvX0d+Pjz6j4Wk2plPr8vrVKPD+3zE4hAbfgP39svWsF4MJ3A7U18AnJ2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odTmdMcAAADdAAAADwAAAAAAAAAAAAAAAACXAgAAZHJz&#10;L2Rvd25yZXYueG1sUEsFBgAAAAAEAAQA9QAAAIsDAAAAAA==&#10;" fillcolor="white [3212]" strokecolor="#a6b727" strokeweight="2.25pt">
                  <v:fill opacity="59110f"/>
                  <v:textbox>
                    <w:txbxContent>
                      <w:p w14:paraId="63B2C4D0" w14:textId="77777777" w:rsidR="0013559E" w:rsidRPr="003B082A" w:rsidRDefault="0013559E" w:rsidP="002A1A6A">
                        <w:pPr>
                          <w:jc w:val="center"/>
                          <w:rPr>
                            <w:b/>
                            <w:sz w:val="24"/>
                          </w:rPr>
                        </w:pPr>
                        <w:r>
                          <w:rPr>
                            <w:b/>
                            <w:sz w:val="24"/>
                          </w:rPr>
                          <w:t>Box Opening</w:t>
                        </w:r>
                      </w:p>
                    </w:txbxContent>
                  </v:textbox>
                </v:shape>
                <v:shape id="Straight Arrow Connector 6188" o:spid="_x0000_s1052" type="#_x0000_t32" style="position:absolute;left:4000500;top:3956050;width:0;height:38735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MlImcUAAADdAAAADwAAAGRycy9kb3ducmV2LnhtbERPTWvCQBC9F/wPywi9FN2kgkjqGooh&#10;pdCD1BTP0+yYpMnOhuxqYn+9eyj0+Hjf23QynbjS4BrLCuJlBIK4tLrhSsFXkS82IJxH1thZJgU3&#10;cpDuZg9bTLQd+ZOuR1+JEMIuQQW1930ipStrMuiWticO3NkOBn2AQyX1gGMIN518jqK1NNhwaKix&#10;p31NZXu8GAUf2XeRZ/nb+ecpO7Sn31terFadUo/z6fUFhKfJ/4v/3O9awTrehLnhTXgCcnc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MlImcUAAADdAAAADwAAAAAAAAAA&#10;AAAAAAChAgAAZHJzL2Rvd25yZXYueG1sUEsFBgAAAAAEAAQA+QAAAJMDAAAAAA==&#10;" strokecolor="#a6b727" strokeweight="4.5pt">
                  <v:stroke endarrow="block" joinstyle="miter"/>
                </v:shape>
                <w10:wrap type="through"/>
              </v:group>
            </w:pict>
          </mc:Fallback>
        </mc:AlternateContent>
      </w:r>
      <w:r w:rsidR="001F0BB5">
        <w:t>Pod Feature Diagram</w:t>
      </w:r>
    </w:p>
    <w:p w14:paraId="5813DD9E" w14:textId="612D98AD" w:rsidR="001F0BB5" w:rsidRPr="006869C6" w:rsidRDefault="006869C6" w:rsidP="001F0BB5">
      <w:pPr>
        <w:rPr>
          <w:sz w:val="24"/>
          <w:szCs w:val="24"/>
        </w:rPr>
      </w:pPr>
      <w:r w:rsidRPr="006869C6">
        <w:rPr>
          <w:sz w:val="24"/>
          <w:szCs w:val="24"/>
        </w:rPr>
        <w:t xml:space="preserve">Use the diagram below to find turn on the monitor and make sure it is working correctly. </w:t>
      </w:r>
    </w:p>
    <w:p w14:paraId="0D29E479" w14:textId="77777777" w:rsidR="001F0BB5" w:rsidRDefault="001F0BB5" w:rsidP="001F0BB5">
      <w:pPr>
        <w:jc w:val="center"/>
      </w:pPr>
    </w:p>
    <w:p w14:paraId="1B2EA2EB" w14:textId="77777777" w:rsidR="001F0BB5" w:rsidRPr="00C05161" w:rsidRDefault="001F0BB5" w:rsidP="001F0BB5">
      <w:pPr>
        <w:rPr>
          <w:sz w:val="24"/>
          <w:szCs w:val="24"/>
        </w:rPr>
      </w:pPr>
    </w:p>
    <w:p w14:paraId="672CC43F" w14:textId="77777777" w:rsidR="001F0BB5" w:rsidRDefault="001F0BB5" w:rsidP="001F0BB5">
      <w:pPr>
        <w:rPr>
          <w:i/>
          <w:sz w:val="24"/>
          <w:szCs w:val="24"/>
        </w:rPr>
      </w:pPr>
    </w:p>
    <w:p w14:paraId="3B718B8A" w14:textId="7E6A400B" w:rsidR="003B082A" w:rsidRDefault="000044B1" w:rsidP="001F0BB5">
      <w:pPr>
        <w:rPr>
          <w:i/>
          <w:sz w:val="24"/>
          <w:szCs w:val="24"/>
        </w:rPr>
      </w:pPr>
      <w:r>
        <w:rPr>
          <w:noProof/>
          <w:lang w:eastAsia="en-US"/>
        </w:rPr>
        <mc:AlternateContent>
          <mc:Choice Requires="wps">
            <w:drawing>
              <wp:anchor distT="0" distB="0" distL="114300" distR="114300" simplePos="0" relativeHeight="251812864" behindDoc="0" locked="0" layoutInCell="1" allowOverlap="1" wp14:anchorId="3474077C" wp14:editId="6246B5A5">
                <wp:simplePos x="0" y="0"/>
                <wp:positionH relativeFrom="column">
                  <wp:posOffset>1143000</wp:posOffset>
                </wp:positionH>
                <wp:positionV relativeFrom="paragraph">
                  <wp:posOffset>841375</wp:posOffset>
                </wp:positionV>
                <wp:extent cx="342900" cy="0"/>
                <wp:effectExtent l="0" t="127000" r="0" b="127000"/>
                <wp:wrapNone/>
                <wp:docPr id="6" name="Straight Arrow Connector 6"/>
                <wp:cNvGraphicFramePr/>
                <a:graphic xmlns:a="http://schemas.openxmlformats.org/drawingml/2006/main">
                  <a:graphicData uri="http://schemas.microsoft.com/office/word/2010/wordprocessingShape">
                    <wps:wsp>
                      <wps:cNvCnPr/>
                      <wps:spPr>
                        <a:xfrm>
                          <a:off x="0" y="0"/>
                          <a:ext cx="342900" cy="0"/>
                        </a:xfrm>
                        <a:prstGeom prst="straightConnector1">
                          <a:avLst/>
                        </a:prstGeom>
                        <a:ln w="57150">
                          <a:solidFill>
                            <a:srgbClr val="A6B727"/>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90pt;margin-top:66.25pt;width:27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" strokecolor="#a6b727" strokeweight="4.5pt">
                <v:stroke endarrow="block" joinstyle="miter"/>
              </v:shape>
            </w:pict>
          </mc:Fallback>
        </mc:AlternateContent>
      </w:r>
    </w:p>
    <w:p w14:paraId="0E030121" w14:textId="77777777" w:rsidR="003B082A" w:rsidRDefault="003B082A" w:rsidP="001F0BB5">
      <w:pPr>
        <w:rPr>
          <w:i/>
          <w:sz w:val="24"/>
          <w:szCs w:val="24"/>
        </w:rPr>
      </w:pPr>
    </w:p>
    <w:p w14:paraId="244F1A38" w14:textId="77777777" w:rsidR="003B082A" w:rsidRDefault="003B082A" w:rsidP="001F0BB5">
      <w:pPr>
        <w:rPr>
          <w:i/>
          <w:sz w:val="24"/>
          <w:szCs w:val="24"/>
        </w:rPr>
      </w:pPr>
    </w:p>
    <w:p w14:paraId="09AD97E9" w14:textId="77777777" w:rsidR="003B082A" w:rsidRDefault="003B082A" w:rsidP="001F0BB5">
      <w:pPr>
        <w:rPr>
          <w:i/>
          <w:sz w:val="24"/>
          <w:szCs w:val="24"/>
        </w:rPr>
      </w:pPr>
    </w:p>
    <w:p w14:paraId="63A976A5" w14:textId="77777777" w:rsidR="003B082A" w:rsidRDefault="003B082A" w:rsidP="001F0BB5">
      <w:pPr>
        <w:rPr>
          <w:i/>
          <w:sz w:val="24"/>
          <w:szCs w:val="24"/>
        </w:rPr>
      </w:pPr>
    </w:p>
    <w:p w14:paraId="77399033" w14:textId="77777777" w:rsidR="003B082A" w:rsidRDefault="003B082A" w:rsidP="001F0BB5">
      <w:pPr>
        <w:rPr>
          <w:sz w:val="24"/>
          <w:szCs w:val="24"/>
        </w:rPr>
      </w:pPr>
    </w:p>
    <w:p w14:paraId="765DE2D2" w14:textId="77777777" w:rsidR="001F0BB5" w:rsidRDefault="001F0BB5" w:rsidP="001F0BB5">
      <w:pPr>
        <w:rPr>
          <w:sz w:val="24"/>
          <w:szCs w:val="24"/>
        </w:rPr>
      </w:pPr>
    </w:p>
    <w:p w14:paraId="0AD37A85" w14:textId="77777777" w:rsidR="001F0BB5" w:rsidRDefault="001F0BB5" w:rsidP="001F0BB5">
      <w:pPr>
        <w:rPr>
          <w:sz w:val="24"/>
          <w:szCs w:val="24"/>
        </w:rPr>
      </w:pPr>
    </w:p>
    <w:p w14:paraId="0ADBB382" w14:textId="77777777" w:rsidR="006869C6" w:rsidRDefault="006869C6" w:rsidP="00D87C45">
      <w:pPr>
        <w:pStyle w:val="Heading1"/>
      </w:pPr>
    </w:p>
    <w:p w14:paraId="69FFDA60" w14:textId="468948F5" w:rsidR="00D87C45" w:rsidRDefault="00D87C45" w:rsidP="00D87C45">
      <w:pPr>
        <w:pStyle w:val="Heading1"/>
      </w:pPr>
      <w:r>
        <w:t>Sampling Frequency</w:t>
      </w:r>
    </w:p>
    <w:p w14:paraId="56308AF5" w14:textId="77777777" w:rsidR="00C04C20" w:rsidRDefault="00C04C20" w:rsidP="00C04C20">
      <w:pPr>
        <w:tabs>
          <w:tab w:val="left" w:pos="0"/>
          <w:tab w:val="left" w:pos="270"/>
        </w:tabs>
        <w:rPr>
          <w:sz w:val="24"/>
          <w:szCs w:val="24"/>
        </w:rPr>
      </w:pPr>
      <w:r>
        <w:rPr>
          <w:sz w:val="24"/>
          <w:szCs w:val="24"/>
        </w:rPr>
        <w:t>T</w:t>
      </w:r>
      <w:r w:rsidRPr="001F0BB5">
        <w:rPr>
          <w:sz w:val="24"/>
          <w:szCs w:val="24"/>
        </w:rPr>
        <w:t>he sensors are continuously running, but data is only written to card each time lights 2 &amp; 3 blink; therefore you likely have somewhere between 4</w:t>
      </w:r>
      <w:r>
        <w:rPr>
          <w:sz w:val="24"/>
          <w:szCs w:val="24"/>
        </w:rPr>
        <w:t xml:space="preserve"> and 12 data points per minute. When processing the data, our group</w:t>
      </w:r>
      <w:r w:rsidRPr="001F0BB5">
        <w:rPr>
          <w:sz w:val="24"/>
          <w:szCs w:val="24"/>
        </w:rPr>
        <w:t xml:space="preserve"> typically</w:t>
      </w:r>
      <w:r>
        <w:rPr>
          <w:sz w:val="24"/>
          <w:szCs w:val="24"/>
        </w:rPr>
        <w:t xml:space="preserve"> takes averages the 4-12 raw data points per</w:t>
      </w:r>
      <w:r w:rsidRPr="001F0BB5">
        <w:rPr>
          <w:sz w:val="24"/>
          <w:szCs w:val="24"/>
        </w:rPr>
        <w:t xml:space="preserve"> minute </w:t>
      </w:r>
      <w:r>
        <w:rPr>
          <w:sz w:val="24"/>
          <w:szCs w:val="24"/>
        </w:rPr>
        <w:t>to create a “minute average” for data analysis.</w:t>
      </w:r>
    </w:p>
    <w:p w14:paraId="699F9BC6" w14:textId="58F7EC5A" w:rsidR="00C04C20" w:rsidRPr="001F0BB5" w:rsidRDefault="00C04C20" w:rsidP="00C04C20">
      <w:pPr>
        <w:tabs>
          <w:tab w:val="left" w:pos="0"/>
          <w:tab w:val="left" w:pos="270"/>
        </w:tabs>
        <w:rPr>
          <w:sz w:val="24"/>
          <w:szCs w:val="24"/>
        </w:rPr>
      </w:pPr>
      <w:r>
        <w:rPr>
          <w:sz w:val="24"/>
          <w:szCs w:val="24"/>
        </w:rPr>
        <w:t>I</w:t>
      </w:r>
      <w:r w:rsidRPr="001F0BB5">
        <w:rPr>
          <w:sz w:val="24"/>
          <w:szCs w:val="24"/>
        </w:rPr>
        <w:t>f you would like to adjust the sampling frequency the device will need to be re-programme</w:t>
      </w:r>
      <w:r>
        <w:rPr>
          <w:sz w:val="24"/>
          <w:szCs w:val="24"/>
        </w:rPr>
        <w:t xml:space="preserve">d, contact the Air Quality group at CU Boulder for help. </w:t>
      </w:r>
    </w:p>
    <w:p w14:paraId="2B27DC57" w14:textId="77777777" w:rsidR="00C04C20" w:rsidRDefault="00C04C20" w:rsidP="00C04C20">
      <w:pPr>
        <w:tabs>
          <w:tab w:val="left" w:pos="0"/>
          <w:tab w:val="left" w:pos="270"/>
        </w:tabs>
        <w:rPr>
          <w:rFonts w:asciiTheme="majorHAnsi" w:eastAsiaTheme="majorEastAsia" w:hAnsiTheme="majorHAnsi" w:cstheme="majorBidi"/>
          <w:color w:val="000000" w:themeColor="accent1"/>
          <w:sz w:val="32"/>
          <w:szCs w:val="32"/>
        </w:rPr>
      </w:pPr>
      <w:r>
        <w:br w:type="page"/>
      </w:r>
    </w:p>
    <w:p w14:paraId="525B3C49" w14:textId="54A120DF" w:rsidR="0007031C" w:rsidRDefault="006869C6" w:rsidP="0007031C">
      <w:pPr>
        <w:pStyle w:val="Heading1"/>
      </w:pPr>
      <w:r>
        <w:lastRenderedPageBreak/>
        <w:t>Gas-Phase Species Sensors</w:t>
      </w:r>
    </w:p>
    <w:p w14:paraId="42028C1B" w14:textId="77E2FDCC" w:rsidR="0007031C" w:rsidRPr="00C85385" w:rsidRDefault="00543F5C" w:rsidP="0007031C">
      <w:pPr>
        <w:rPr>
          <w:sz w:val="24"/>
          <w:szCs w:val="24"/>
        </w:rPr>
      </w:pPr>
      <w:r w:rsidRPr="00543F5C">
        <w:rPr>
          <w:noProof/>
          <w:sz w:val="24"/>
          <w:szCs w:val="24"/>
          <w:lang w:eastAsia="en-US"/>
        </w:rPr>
        <mc:AlternateContent>
          <mc:Choice Requires="wpg">
            <w:drawing>
              <wp:anchor distT="0" distB="0" distL="114300" distR="114300" simplePos="0" relativeHeight="251792384" behindDoc="0" locked="0" layoutInCell="1" allowOverlap="1" wp14:anchorId="086032B0" wp14:editId="15872F4F">
                <wp:simplePos x="0" y="0"/>
                <wp:positionH relativeFrom="column">
                  <wp:posOffset>114300</wp:posOffset>
                </wp:positionH>
                <wp:positionV relativeFrom="paragraph">
                  <wp:posOffset>215900</wp:posOffset>
                </wp:positionV>
                <wp:extent cx="6286500" cy="2743200"/>
                <wp:effectExtent l="0" t="0" r="38100" b="25400"/>
                <wp:wrapThrough wrapText="bothSides">
                  <wp:wrapPolygon edited="0">
                    <wp:start x="12393" y="0"/>
                    <wp:lineTo x="0" y="800"/>
                    <wp:lineTo x="0" y="9400"/>
                    <wp:lineTo x="5324" y="9600"/>
                    <wp:lineTo x="0" y="10600"/>
                    <wp:lineTo x="0" y="16400"/>
                    <wp:lineTo x="4713" y="19200"/>
                    <wp:lineTo x="5149" y="21600"/>
                    <wp:lineTo x="5585" y="21600"/>
                    <wp:lineTo x="21644" y="21600"/>
                    <wp:lineTo x="21644" y="11800"/>
                    <wp:lineTo x="21033" y="9600"/>
                    <wp:lineTo x="21207" y="1200"/>
                    <wp:lineTo x="20509" y="600"/>
                    <wp:lineTo x="16669" y="0"/>
                    <wp:lineTo x="12393" y="0"/>
                  </wp:wrapPolygon>
                </wp:wrapThrough>
                <wp:docPr id="6214" name="Group 6214"/>
                <wp:cNvGraphicFramePr/>
                <a:graphic xmlns:a="http://schemas.openxmlformats.org/drawingml/2006/main">
                  <a:graphicData uri="http://schemas.microsoft.com/office/word/2010/wordprocessingGroup">
                    <wpg:wgp>
                      <wpg:cNvGrpSpPr/>
                      <wpg:grpSpPr>
                        <a:xfrm>
                          <a:off x="0" y="0"/>
                          <a:ext cx="6286500" cy="2743200"/>
                          <a:chOff x="0" y="0"/>
                          <a:chExt cx="6286500" cy="2743200"/>
                        </a:xfrm>
                      </wpg:grpSpPr>
                      <pic:pic xmlns:pic="http://schemas.openxmlformats.org/drawingml/2006/picture">
                        <pic:nvPicPr>
                          <pic:cNvPr id="6195" name="Picture 619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14300"/>
                            <a:ext cx="1438910" cy="1079500"/>
                          </a:xfrm>
                          <a:prstGeom prst="rect">
                            <a:avLst/>
                          </a:prstGeom>
                        </pic:spPr>
                      </pic:pic>
                      <pic:pic xmlns:pic="http://schemas.openxmlformats.org/drawingml/2006/picture">
                        <pic:nvPicPr>
                          <pic:cNvPr id="18" name="Picture 18"/>
                          <pic:cNvPicPr>
                            <a:picLocks noChangeAspect="1"/>
                          </pic:cNvPicPr>
                        </pic:nvPicPr>
                        <pic:blipFill rotWithShape="1">
                          <a:blip r:embed="rId13" cstate="print">
                            <a:extLst>
                              <a:ext uri="{28A0092B-C50C-407E-A947-70E740481C1C}">
                                <a14:useLocalDpi xmlns:a14="http://schemas.microsoft.com/office/drawing/2010/main" val="0"/>
                              </a:ext>
                            </a:extLst>
                          </a:blip>
                          <a:srcRect l="48387" t="13621" r="3927" b="45520"/>
                          <a:stretch/>
                        </pic:blipFill>
                        <pic:spPr bwMode="auto">
                          <a:xfrm>
                            <a:off x="1600200" y="685800"/>
                            <a:ext cx="3200400" cy="2056765"/>
                          </a:xfrm>
                          <a:prstGeom prst="rect">
                            <a:avLst/>
                          </a:prstGeom>
                          <a:ln>
                            <a:noFill/>
                          </a:ln>
                          <a:extLst>
                            <a:ext uri="{53640926-AAD7-44d8-BBD7-CCE9431645EC}">
                              <a14:shadowObscured xmlns:a14="http://schemas.microsoft.com/office/drawing/2010/main"/>
                            </a:ext>
                          </a:extLst>
                        </pic:spPr>
                      </pic:pic>
                      <wps:wsp>
                        <wps:cNvPr id="6196" name="Rectangle 6196"/>
                        <wps:cNvSpPr/>
                        <wps:spPr>
                          <a:xfrm>
                            <a:off x="685800" y="228600"/>
                            <a:ext cx="685800" cy="457200"/>
                          </a:xfrm>
                          <a:prstGeom prst="rect">
                            <a:avLst/>
                          </a:prstGeom>
                          <a:noFill/>
                          <a:ln w="38100" cmpd="sng">
                            <a:solidFill>
                              <a:srgbClr val="A6B72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7" name="Straight Connector 6197"/>
                        <wps:cNvCnPr/>
                        <wps:spPr>
                          <a:xfrm>
                            <a:off x="685800" y="685800"/>
                            <a:ext cx="914400" cy="2057400"/>
                          </a:xfrm>
                          <a:prstGeom prst="line">
                            <a:avLst/>
                          </a:prstGeom>
                          <a:ln w="38100" cmpd="sng">
                            <a:solidFill>
                              <a:srgbClr val="A6B727"/>
                            </a:solidFill>
                            <a:prstDash val="dash"/>
                          </a:ln>
                        </wps:spPr>
                        <wps:style>
                          <a:lnRef idx="2">
                            <a:schemeClr val="accent1"/>
                          </a:lnRef>
                          <a:fillRef idx="0">
                            <a:schemeClr val="accent1"/>
                          </a:fillRef>
                          <a:effectRef idx="1">
                            <a:schemeClr val="accent1"/>
                          </a:effectRef>
                          <a:fontRef idx="minor">
                            <a:schemeClr val="tx1"/>
                          </a:fontRef>
                        </wps:style>
                        <wps:bodyPr/>
                      </wps:wsp>
                      <wps:wsp>
                        <wps:cNvPr id="6198" name="Straight Connector 6198"/>
                        <wps:cNvCnPr/>
                        <wps:spPr>
                          <a:xfrm>
                            <a:off x="1371600" y="228600"/>
                            <a:ext cx="3429000" cy="457200"/>
                          </a:xfrm>
                          <a:prstGeom prst="line">
                            <a:avLst/>
                          </a:prstGeom>
                          <a:ln w="38100" cmpd="sng">
                            <a:solidFill>
                              <a:srgbClr val="A6B727"/>
                            </a:solidFill>
                            <a:prstDash val="dash"/>
                          </a:ln>
                        </wps:spPr>
                        <wps:style>
                          <a:lnRef idx="2">
                            <a:schemeClr val="accent1"/>
                          </a:lnRef>
                          <a:fillRef idx="0">
                            <a:schemeClr val="accent1"/>
                          </a:fillRef>
                          <a:effectRef idx="1">
                            <a:schemeClr val="accent1"/>
                          </a:effectRef>
                          <a:fontRef idx="minor">
                            <a:schemeClr val="tx1"/>
                          </a:fontRef>
                        </wps:style>
                        <wps:bodyPr/>
                      </wps:wsp>
                      <wps:wsp>
                        <wps:cNvPr id="6199" name="Text Box 6199"/>
                        <wps:cNvSpPr txBox="1"/>
                        <wps:spPr>
                          <a:xfrm>
                            <a:off x="4914900" y="685800"/>
                            <a:ext cx="1143000" cy="685800"/>
                          </a:xfrm>
                          <a:prstGeom prst="rect">
                            <a:avLst/>
                          </a:prstGeom>
                          <a:solidFill>
                            <a:schemeClr val="bg1">
                              <a:alpha val="90000"/>
                            </a:schemeClr>
                          </a:solidFill>
                          <a:ln w="28575" cmpd="sng">
                            <a:solidFill>
                              <a:srgbClr val="A6B727"/>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1F43EE" w14:textId="071741A1" w:rsidR="0013559E" w:rsidRPr="00FD14AD" w:rsidRDefault="0013559E" w:rsidP="00FD14AD">
                              <w:pPr>
                                <w:jc w:val="center"/>
                                <w:rPr>
                                  <w:b/>
                                </w:rPr>
                              </w:pPr>
                              <w:r w:rsidRPr="00FD14AD">
                                <w:rPr>
                                  <w:b/>
                                </w:rPr>
                                <w:t>Non-dispersive infrared CO2 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Straight Arrow Connector 1"/>
                        <wps:cNvCnPr/>
                        <wps:spPr>
                          <a:xfrm flipH="1">
                            <a:off x="4457700" y="914400"/>
                            <a:ext cx="457200" cy="228600"/>
                          </a:xfrm>
                          <a:prstGeom prst="straightConnector1">
                            <a:avLst/>
                          </a:prstGeom>
                          <a:ln w="57150">
                            <a:solidFill>
                              <a:srgbClr val="A6B727"/>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00" name="Text Box 6200"/>
                        <wps:cNvSpPr txBox="1"/>
                        <wps:spPr>
                          <a:xfrm>
                            <a:off x="3657600" y="0"/>
                            <a:ext cx="1143000" cy="457200"/>
                          </a:xfrm>
                          <a:prstGeom prst="rect">
                            <a:avLst/>
                          </a:prstGeom>
                          <a:solidFill>
                            <a:schemeClr val="bg1">
                              <a:alpha val="90000"/>
                            </a:schemeClr>
                          </a:solidFill>
                          <a:ln w="28575" cmpd="sng">
                            <a:solidFill>
                              <a:srgbClr val="A6B727"/>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ADB67D" w14:textId="6CEE1A29" w:rsidR="0013559E" w:rsidRPr="00FD14AD" w:rsidRDefault="0013559E" w:rsidP="00FD14AD">
                              <w:pPr>
                                <w:jc w:val="center"/>
                                <w:rPr>
                                  <w:b/>
                                </w:rPr>
                              </w:pPr>
                              <w:r>
                                <w:rPr>
                                  <w:b/>
                                </w:rPr>
                                <w:t>Metal oxide NO2 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01" name="Straight Arrow Connector 6201"/>
                        <wps:cNvCnPr/>
                        <wps:spPr>
                          <a:xfrm flipH="1">
                            <a:off x="3086100" y="457200"/>
                            <a:ext cx="571500" cy="342900"/>
                          </a:xfrm>
                          <a:prstGeom prst="straightConnector1">
                            <a:avLst/>
                          </a:prstGeom>
                          <a:ln w="57150">
                            <a:solidFill>
                              <a:srgbClr val="A6B727"/>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02" name="Straight Arrow Connector 6202"/>
                        <wps:cNvCnPr/>
                        <wps:spPr>
                          <a:xfrm flipH="1">
                            <a:off x="3200400" y="457200"/>
                            <a:ext cx="1714500" cy="685800"/>
                          </a:xfrm>
                          <a:prstGeom prst="straightConnector1">
                            <a:avLst/>
                          </a:prstGeom>
                          <a:ln w="57150">
                            <a:solidFill>
                              <a:srgbClr val="A6B727"/>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03" name="Text Box 6203"/>
                        <wps:cNvSpPr txBox="1"/>
                        <wps:spPr>
                          <a:xfrm>
                            <a:off x="4914900" y="114300"/>
                            <a:ext cx="1143000" cy="457200"/>
                          </a:xfrm>
                          <a:prstGeom prst="rect">
                            <a:avLst/>
                          </a:prstGeom>
                          <a:solidFill>
                            <a:schemeClr val="bg1">
                              <a:alpha val="90000"/>
                            </a:schemeClr>
                          </a:solidFill>
                          <a:ln w="28575" cmpd="sng">
                            <a:solidFill>
                              <a:srgbClr val="A6B727"/>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9B2B2E" w14:textId="7ACE2D41" w:rsidR="0013559E" w:rsidRPr="00FD14AD" w:rsidRDefault="0013559E" w:rsidP="00FD14AD">
                              <w:pPr>
                                <w:jc w:val="center"/>
                                <w:rPr>
                                  <w:b/>
                                </w:rPr>
                              </w:pPr>
                              <w:r>
                                <w:rPr>
                                  <w:b/>
                                </w:rPr>
                                <w:t>Metal oxide O3 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04" name="Text Box 6204"/>
                        <wps:cNvSpPr txBox="1"/>
                        <wps:spPr>
                          <a:xfrm>
                            <a:off x="4914900" y="1485900"/>
                            <a:ext cx="1371600" cy="457200"/>
                          </a:xfrm>
                          <a:prstGeom prst="rect">
                            <a:avLst/>
                          </a:prstGeom>
                          <a:solidFill>
                            <a:schemeClr val="bg1">
                              <a:alpha val="90000"/>
                            </a:schemeClr>
                          </a:solidFill>
                          <a:ln w="28575" cmpd="sng">
                            <a:solidFill>
                              <a:srgbClr val="A6B727"/>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2DA1FE" w14:textId="70C73105" w:rsidR="0013559E" w:rsidRDefault="0013559E" w:rsidP="00FD14AD">
                              <w:pPr>
                                <w:jc w:val="center"/>
                                <w:rPr>
                                  <w:b/>
                                </w:rPr>
                              </w:pPr>
                              <w:r>
                                <w:rPr>
                                  <w:b/>
                                </w:rPr>
                                <w:t xml:space="preserve">Place for metal oxide Figaro VOC sensor 2602* </w:t>
                              </w:r>
                            </w:p>
                            <w:p w14:paraId="55249AA2" w14:textId="77777777" w:rsidR="0013559E" w:rsidRPr="00FD14AD" w:rsidRDefault="0013559E" w:rsidP="00FD14AD">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05" name="Straight Arrow Connector 6205"/>
                        <wps:cNvCnPr/>
                        <wps:spPr>
                          <a:xfrm flipH="1" flipV="1">
                            <a:off x="3314700" y="1714500"/>
                            <a:ext cx="1600200" cy="114300"/>
                          </a:xfrm>
                          <a:prstGeom prst="straightConnector1">
                            <a:avLst/>
                          </a:prstGeom>
                          <a:ln w="57150">
                            <a:solidFill>
                              <a:srgbClr val="A6B727"/>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06" name="Text Box 6206"/>
                        <wps:cNvSpPr txBox="1"/>
                        <wps:spPr>
                          <a:xfrm>
                            <a:off x="4914900" y="2057400"/>
                            <a:ext cx="1371600" cy="457200"/>
                          </a:xfrm>
                          <a:prstGeom prst="rect">
                            <a:avLst/>
                          </a:prstGeom>
                          <a:solidFill>
                            <a:schemeClr val="bg1">
                              <a:alpha val="90000"/>
                            </a:schemeClr>
                          </a:solidFill>
                          <a:ln w="28575" cmpd="sng">
                            <a:solidFill>
                              <a:srgbClr val="A6B727"/>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9DF990" w14:textId="64089F8B" w:rsidR="0013559E" w:rsidRDefault="0013559E" w:rsidP="00FD14AD">
                              <w:pPr>
                                <w:jc w:val="center"/>
                                <w:rPr>
                                  <w:b/>
                                </w:rPr>
                              </w:pPr>
                              <w:r>
                                <w:rPr>
                                  <w:b/>
                                </w:rPr>
                                <w:t>Place for metal oxide Figaro VOC sensor 2600*</w:t>
                              </w:r>
                            </w:p>
                            <w:p w14:paraId="3F7BE8D9" w14:textId="77777777" w:rsidR="0013559E" w:rsidRPr="00FD14AD" w:rsidRDefault="0013559E" w:rsidP="00FD14AD">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07" name="Straight Arrow Connector 6207"/>
                        <wps:cNvCnPr/>
                        <wps:spPr>
                          <a:xfrm flipH="1" flipV="1">
                            <a:off x="3314700" y="2057400"/>
                            <a:ext cx="1600200" cy="228600"/>
                          </a:xfrm>
                          <a:prstGeom prst="straightConnector1">
                            <a:avLst/>
                          </a:prstGeom>
                          <a:ln w="57150">
                            <a:solidFill>
                              <a:srgbClr val="A6B727"/>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08" name="Text Box 6208"/>
                        <wps:cNvSpPr txBox="1"/>
                        <wps:spPr>
                          <a:xfrm>
                            <a:off x="0" y="1371600"/>
                            <a:ext cx="1371600" cy="685800"/>
                          </a:xfrm>
                          <a:prstGeom prst="rect">
                            <a:avLst/>
                          </a:prstGeom>
                          <a:solidFill>
                            <a:schemeClr val="bg1">
                              <a:alpha val="90000"/>
                            </a:schemeClr>
                          </a:solidFill>
                          <a:ln w="28575" cmpd="sng">
                            <a:solidFill>
                              <a:srgbClr val="A6B727"/>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D8D9A6" w14:textId="2FC157F8" w:rsidR="0013559E" w:rsidRPr="00FD14AD" w:rsidRDefault="0013559E" w:rsidP="00FD14AD">
                              <w:pPr>
                                <w:jc w:val="center"/>
                                <w:rPr>
                                  <w:b/>
                                </w:rPr>
                              </w:pPr>
                              <w:r>
                                <w:rPr>
                                  <w:b/>
                                </w:rPr>
                                <w:t>These places can use either the e2v CO or VOC 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09" name="Straight Arrow Connector 6209"/>
                        <wps:cNvCnPr/>
                        <wps:spPr>
                          <a:xfrm flipV="1">
                            <a:off x="1371600" y="1028700"/>
                            <a:ext cx="571500" cy="457200"/>
                          </a:xfrm>
                          <a:prstGeom prst="straightConnector1">
                            <a:avLst/>
                          </a:prstGeom>
                          <a:ln w="57150">
                            <a:solidFill>
                              <a:srgbClr val="A6B727"/>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10" name="Straight Arrow Connector 6210"/>
                        <wps:cNvCnPr/>
                        <wps:spPr>
                          <a:xfrm flipV="1">
                            <a:off x="1371600" y="1371600"/>
                            <a:ext cx="571500" cy="228600"/>
                          </a:xfrm>
                          <a:prstGeom prst="straightConnector1">
                            <a:avLst/>
                          </a:prstGeom>
                          <a:ln w="57150">
                            <a:solidFill>
                              <a:srgbClr val="A6B727"/>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11" name="Straight Arrow Connector 6211"/>
                        <wps:cNvCnPr/>
                        <wps:spPr>
                          <a:xfrm>
                            <a:off x="1371600" y="1714500"/>
                            <a:ext cx="571500" cy="0"/>
                          </a:xfrm>
                          <a:prstGeom prst="straightConnector1">
                            <a:avLst/>
                          </a:prstGeom>
                          <a:ln w="57150">
                            <a:solidFill>
                              <a:srgbClr val="A6B727"/>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12" name="Straight Arrow Connector 6212"/>
                        <wps:cNvCnPr/>
                        <wps:spPr>
                          <a:xfrm>
                            <a:off x="1371600" y="1828800"/>
                            <a:ext cx="571500" cy="228600"/>
                          </a:xfrm>
                          <a:prstGeom prst="straightConnector1">
                            <a:avLst/>
                          </a:prstGeom>
                          <a:ln w="57150">
                            <a:solidFill>
                              <a:srgbClr val="A6B727"/>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6214" o:spid="_x0000_s1053" style="position:absolute;margin-left:9pt;margin-top:17pt;width:495pt;height:3in;z-index:251792384;mso-height-relative:margin" coordsize="6286500,27432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">
                <v:shape id="Picture 6195" o:spid="_x0000_s1054" type="#_x0000_t75" style="position:absolute;top:114300;width:1438910;height:1079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Fq&#10;OonFAAAA3QAAAA8AAABkcnMvZG93bnJldi54bWxEj0FrAjEUhO8F/0N4Qm81u0KlrkYRQdBT6Vqq&#10;3p6b52Zx87IkUbf/vikUehxm5htmvuxtK+7kQ+NYQT7KQBBXTjdcK/jcb17eQISIrLF1TAq+KcBy&#10;MXiaY6Hdgz/oXsZaJAiHAhWYGLtCylAZshhGriNO3sV5izFJX0vt8ZHgtpXjLJtIiw2nBYMdrQ1V&#10;1/JmFRzkYX8y53JX+2Mz7W3+vm6/pFLPw341AxGpj//hv/ZWK5jk01f4fZOegFz8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RajqJxQAAAN0AAAAPAAAAAAAAAAAAAAAAAJwC&#10;AABkcnMvZG93bnJldi54bWxQSwUGAAAAAAQABAD3AAAAjgMAAAAA&#10;">
                  <v:imagedata r:id="rId14" o:title=""/>
                  <v:path arrowok="t"/>
                </v:shape>
                <v:shape id="Picture 18" o:spid="_x0000_s1055" type="#_x0000_t75" style="position:absolute;left:1600200;top:685800;width:3200400;height:20567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v6&#10;eIPEAAAA2wAAAA8AAABkcnMvZG93bnJldi54bWxEj0FrwzAMhe+D/gejwm6r0xZGyOqWMdott7E2&#10;sKuI1TgklkPspdl+/XQY7Cbxnt77tDvMvlcTjbENbGC9ykAR18G23BioLqeHHFRMyBb7wGTgmyIc&#10;9ou7HRY23PiDpnNqlIRwLNCAS2kotI61I49xFQZi0a5h9JhkHRttR7xJuO/1JssetceWpcHhQC+O&#10;6u785Q1c2/yz+unWx9dy+9ZN79tj7srKmPvl/PwEKtGc/s1/16UVfIGVX2QAvf8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v6eIPEAAAA2wAAAA8AAAAAAAAAAAAAAAAAnAIA&#10;AGRycy9kb3ducmV2LnhtbFBLBQYAAAAABAAEAPcAAACNAwAAAAA=&#10;">
                  <v:imagedata r:id="rId15" o:title="" croptop="8927f" cropbottom="29832f" cropleft="31711f" cropright="2574f"/>
                  <v:path arrowok="t"/>
                </v:shape>
                <v:rect id="Rectangle 6196" o:spid="_x0000_s1056" style="position:absolute;left:685800;top:228600;width:6858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8QlRxgAA&#10;AN0AAAAPAAAAZHJzL2Rvd25yZXYueG1sRI/Na8JAFMTvgv/D8oReRDfpIWh0lSIoFnrxo4feHtmX&#10;jyb7NmRXE//7bkHwOMzMb5j1djCNuFPnKssK4nkEgjizuuJCwfWyny1AOI+ssbFMCh7kYLsZj9aY&#10;atvzie5nX4gAYZeigtL7NpXSZSUZdHPbEgcvt51BH2RXSN1hH+Cmke9RlEiDFYeFElvalZTV55tR&#10;8PVZtzXaw+/x55Ev+0tO8TdOlXqbDB8rEJ4G/wo/20etIImXCfy/CU9Ab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8QlRxgAAAN0AAAAPAAAAAAAAAAAAAAAAAJcCAABkcnMv&#10;ZG93bnJldi54bWxQSwUGAAAAAAQABAD1AAAAigMAAAAA&#10;" filled="f" strokecolor="#a6b727" strokeweight="3pt"/>
                <v:line id="Straight Connector 6197" o:spid="_x0000_s1057" style="position:absolute;visibility:visible;mso-wrap-style:square" from="685800,685800" to="1600200,2743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5fscUAAADdAAAADwAAAGRycy9kb3ducmV2LnhtbESP0WrCQBRE34X+w3KFvtWNPsQ2uoq0&#10;CFYQafQDrtlrEszeTXdXjX/vCoKPw8ycYabzzjTiQs7XlhUMBwkI4sLqmksF+93y4xOED8gaG8uk&#10;4EYe5rO33hQzba/8R5c8lCJC2GeooAqhzaT0RUUG/cC2xNE7WmcwROlKqR1eI9w0cpQkqTRYc1yo&#10;sKXviopTfjYKfs65+90c/vO6M6lPt6NyfaSFUu/9bjEBEagLr/CzvdIK0uHXGB5v4hOQs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5fscUAAADdAAAADwAAAAAAAAAA&#10;AAAAAAChAgAAZHJzL2Rvd25yZXYueG1sUEsFBgAAAAAEAAQA+QAAAJMDAAAAAA==&#10;" strokecolor="#a6b727" strokeweight="3pt">
                  <v:stroke dashstyle="dash" joinstyle="miter"/>
                </v:line>
                <v:line id="Straight Connector 6198" o:spid="_x0000_s1058" style="position:absolute;visibility:visible;mso-wrap-style:square" from="1371600,228600" to="4800600,685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zHLw8EAAADdAAAADwAAAGRycy9kb3ducmV2LnhtbERPzYrCMBC+L/gOYQRv21QPxa1GEUVQ&#10;YVm2+gBjM7bFZlKTqPXtNwdhjx/f/3zZm1Y8yPnGsoJxkoIgLq1uuFJwOm4/pyB8QNbYWiYFL/Kw&#10;XAw+5phr++RfehShEjGEfY4K6hC6XEpf1mTQJ7YjjtzFOoMhQldJ7fAZw00rJ2maSYMNx4YaO1rX&#10;VF6Lu1GwuRdu/32+FU1vMp/9TKrDhVZKjYb9agYiUB/+xW/3TivIxl9xbnwTn4Bc/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LMcvDwQAAAN0AAAAPAAAAAAAAAAAAAAAA&#10;AKECAABkcnMvZG93bnJldi54bWxQSwUGAAAAAAQABAD5AAAAjwMAAAAA&#10;" strokecolor="#a6b727" strokeweight="3pt">
                  <v:stroke dashstyle="dash" joinstyle="miter"/>
                </v:line>
                <v:shape id="Text Box 6199" o:spid="_x0000_s1059" type="#_x0000_t202" style="position:absolute;left:4914900;top:685800;width:11430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3kFAyAAA&#10;AN0AAAAPAAAAZHJzL2Rvd25yZXYueG1sRI9PawIxFMTvhX6H8ArealYR/6xG0WLBnkRtS709Ns/N&#10;6uZlu4m69dM3QqHHYWZ+w0xmjS3FhWpfOFbQaScgiDOnC84VvO9en4cgfEDWWDomBT/kYTZ9fJhg&#10;qt2VN3TZhlxECPsUFZgQqlRKnxmy6NuuIo7ewdUWQ5R1LnWN1wi3pewmSV9aLDguGKzoxVB22p6t&#10;grx32K2/Tvx9fHMfi0G5NJ/7W6NU66mZj0EEasJ/+K+90gr6ndEI7m/iE5DT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reQUDIAAAA3QAAAA8AAAAAAAAAAAAAAAAAlwIAAGRy&#10;cy9kb3ducmV2LnhtbFBLBQYAAAAABAAEAPUAAACMAwAAAAA=&#10;" fillcolor="white [3212]" strokecolor="#a6b727" strokeweight="2.25pt">
                  <v:fill opacity="59110f"/>
                  <v:textbox>
                    <w:txbxContent>
                      <w:p w14:paraId="5F1F43EE" w14:textId="071741A1" w:rsidR="0013559E" w:rsidRPr="00FD14AD" w:rsidRDefault="0013559E" w:rsidP="00FD14AD">
                        <w:pPr>
                          <w:jc w:val="center"/>
                          <w:rPr>
                            <w:b/>
                          </w:rPr>
                        </w:pPr>
                        <w:r w:rsidRPr="00FD14AD">
                          <w:rPr>
                            <w:b/>
                          </w:rPr>
                          <w:t>Non-dispersive infrared CO2 sensor</w:t>
                        </w:r>
                      </w:p>
                    </w:txbxContent>
                  </v:textbox>
                </v:shape>
                <v:shape id="Straight Arrow Connector 1" o:spid="_x0000_s1060" type="#_x0000_t32" style="position:absolute;left:4457700;top:914400;width:457200;height:2286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HZeWcIAAADaAAAADwAAAGRycy9kb3ducmV2LnhtbERPTWvCQBC9F/wPywje6kYPItFVSkUo&#10;tGCNBeltyI5JaHZ2zW5N4q/vBoSehsf7nPW2M7W4UeMrywpm0wQEcW51xYWCr9P+eQnCB2SNtWVS&#10;0JOH7Wb0tMZU25aPdMtCIWII+xQVlCG4VEqfl2TQT60jjtzFNgZDhE0hdYNtDDe1nCfJQhqsODaU&#10;6Oi1pPwn+zUK3Pfhvptfrp/97KyvnTvZ5fuHVWoy7l5WIAJ14V/8cL/pOB+GV4YrN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HZeWcIAAADaAAAADwAAAAAAAAAAAAAA&#10;AAChAgAAZHJzL2Rvd25yZXYueG1sUEsFBgAAAAAEAAQA+QAAAJADAAAAAA==&#10;" strokecolor="#a6b727" strokeweight="4.5pt">
                  <v:stroke endarrow="block" joinstyle="miter"/>
                </v:shape>
                <v:shape id="Text Box 6200" o:spid="_x0000_s1061" type="#_x0000_t202" style="position:absolute;left:3657600;width:11430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yxwmxgAA&#10;AN0AAAAPAAAAZHJzL2Rvd25yZXYueG1sRI9PawIxFMTvQr9DeII3zVrEytYobVHQk9R/2Ntj89xs&#10;3bysm6hrP31TKHgcZuY3zHja2FJcqfaFYwX9XgKCOHO64FzBdjPvjkD4gKyxdEwK7uRhOnlqjTHV&#10;7safdF2HXEQI+xQVmBCqVEqfGbLoe64ijt7R1RZDlHUudY23CLelfE6SobRYcFwwWNGHoey0vlgF&#10;+eC4WR1OfP5eut37Szkz+6+fRqlOu3l7BRGoCY/wf3uhFQwjEv7exCcgJ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yxwmxgAAAN0AAAAPAAAAAAAAAAAAAAAAAJcCAABkcnMv&#10;ZG93bnJldi54bWxQSwUGAAAAAAQABAD1AAAAigMAAAAA&#10;" fillcolor="white [3212]" strokecolor="#a6b727" strokeweight="2.25pt">
                  <v:fill opacity="59110f"/>
                  <v:textbox>
                    <w:txbxContent>
                      <w:p w14:paraId="61ADB67D" w14:textId="6CEE1A29" w:rsidR="0013559E" w:rsidRPr="00FD14AD" w:rsidRDefault="0013559E" w:rsidP="00FD14AD">
                        <w:pPr>
                          <w:jc w:val="center"/>
                          <w:rPr>
                            <w:b/>
                          </w:rPr>
                        </w:pPr>
                        <w:r>
                          <w:rPr>
                            <w:b/>
                          </w:rPr>
                          <w:t>Metal oxide NO2 sensor</w:t>
                        </w:r>
                      </w:p>
                    </w:txbxContent>
                  </v:textbox>
                </v:shape>
                <v:shape id="Straight Arrow Connector 6201" o:spid="_x0000_s1062" type="#_x0000_t32" style="position:absolute;left:3086100;top:457200;width:571500;height:3429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Vqt4MYAAADdAAAADwAAAGRycy9kb3ducmV2LnhtbESPQWvCQBSE74X+h+UJ3ppNchCJriJK&#10;QbCg1YJ4e2SfSTD7ds1uNfrru4VCj8PMfMNM571pxY0631hWkCUpCOLS6oYrBV+H97cxCB+QNbaW&#10;ScGDPMxnry9TLLS98yfd9qESEcK+QAV1CK6Q0pc1GfSJdcTRO9vOYIiyq6Tu8B7hppV5mo6kwYbj&#10;Qo2OljWVl/23UeBO2+cqP193j+yor7072PHmwyo1HPSLCYhAffgP/7XXWsEoTzP4fROfgJz9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1areDGAAAA3QAAAA8AAAAAAAAA&#10;AAAAAAAAoQIAAGRycy9kb3ducmV2LnhtbFBLBQYAAAAABAAEAPkAAACUAwAAAAA=&#10;" strokecolor="#a6b727" strokeweight="4.5pt">
                  <v:stroke endarrow="block" joinstyle="miter"/>
                </v:shape>
                <v:shape id="Straight Arrow Connector 6202" o:spid="_x0000_s1063" type="#_x0000_t32" style="position:absolute;left:3200400;top:457200;width:1714500;height:6858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Ygzl8cAAADdAAAADwAAAGRycy9kb3ducmV2LnhtbESPQWvCQBSE7wX/w/IEb3VjDiFEVykV&#10;odCCVgvS2yP7TEKzbzfZrSb++m6h0OMwM98wq81gWnGl3jeWFSzmCQji0uqGKwUfp91jDsIHZI2t&#10;ZVIwkofNevKwwkLbG7/T9RgqESHsC1RQh+AKKX1Zk0E/t444ehfbGwxR9pXUPd4i3LQyTZJMGmw4&#10;LtTo6Lmm8uv4bRS4z/19m166w7g4625wJ5u/vlmlZtPhaQki0BD+w3/tF60gS5MUft/EJyDX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NiDOXxwAAAN0AAAAPAAAAAAAA&#10;AAAAAAAAAKECAABkcnMvZG93bnJldi54bWxQSwUGAAAAAAQABAD5AAAAlQMAAAAA&#10;" strokecolor="#a6b727" strokeweight="4.5pt">
                  <v:stroke endarrow="block" joinstyle="miter"/>
                </v:shape>
                <v:shape id="Text Box 6203" o:spid="_x0000_s1064" type="#_x0000_t202" style="position:absolute;left:4914900;top:114300;width:11430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GYJRxwAA&#10;AN0AAAAPAAAAZHJzL2Rvd25yZXYueG1sRI9PawIxFMTvhX6H8Aq91WytWNkaRcWCnqT+o709Ns/N&#10;6uZl3URd++lNQehxmJnfMP1hY0txptoXjhW8thIQxJnTBecK1qvPlx4IH5A1lo5JwZU8DAePD31M&#10;tbvwF52XIRcRwj5FBSaEKpXSZ4Ys+pariKO3c7XFEGWdS13jJcJtKdtJ0pUWC44LBiuaGMoOy5NV&#10;kHd2q8X3gY/7uduM38up2f78Nko9PzWjDxCBmvAfvrdnWkG3nbzB35v4BOTg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aBmCUccAAADdAAAADwAAAAAAAAAAAAAAAACXAgAAZHJz&#10;L2Rvd25yZXYueG1sUEsFBgAAAAAEAAQA9QAAAIsDAAAAAA==&#10;" fillcolor="white [3212]" strokecolor="#a6b727" strokeweight="2.25pt">
                  <v:fill opacity="59110f"/>
                  <v:textbox>
                    <w:txbxContent>
                      <w:p w14:paraId="7D9B2B2E" w14:textId="7ACE2D41" w:rsidR="0013559E" w:rsidRPr="00FD14AD" w:rsidRDefault="0013559E" w:rsidP="00FD14AD">
                        <w:pPr>
                          <w:jc w:val="center"/>
                          <w:rPr>
                            <w:b/>
                          </w:rPr>
                        </w:pPr>
                        <w:r>
                          <w:rPr>
                            <w:b/>
                          </w:rPr>
                          <w:t>Metal oxide O3 sensor</w:t>
                        </w:r>
                      </w:p>
                    </w:txbxContent>
                  </v:textbox>
                </v:shape>
                <v:shape id="Text Box 6204" o:spid="_x0000_s1065" type="#_x0000_t202" style="position:absolute;left:4914900;top:1485900;width:13716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8BolxwAA&#10;AN0AAAAPAAAAZHJzL2Rvd25yZXYueG1sRI9PawIxFMTvBb9DeIXearYiVlajqFhoT1L/obfH5rlZ&#10;3bxsN6mufvpGKHgcZuY3zHDc2FKcqfaFYwVv7QQEceZ0wbmC9erjtQ/CB2SNpWNScCUP41HraYip&#10;dhf+pvMy5CJC2KeowIRQpVL6zJBF33YVcfQOrrYYoqxzqWu8RLgtZSdJetJiwXHBYEUzQ9lp+WsV&#10;5N3DarE78c/xy22m7+XcbPe3RqmX52YyABGoCY/wf/tTK+h1ki7c38QnIE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5/AaJccAAADdAAAADwAAAAAAAAAAAAAAAACXAgAAZHJz&#10;L2Rvd25yZXYueG1sUEsFBgAAAAAEAAQA9QAAAIsDAAAAAA==&#10;" fillcolor="white [3212]" strokecolor="#a6b727" strokeweight="2.25pt">
                  <v:fill opacity="59110f"/>
                  <v:textbox>
                    <w:txbxContent>
                      <w:p w14:paraId="4C2DA1FE" w14:textId="70C73105" w:rsidR="0013559E" w:rsidRDefault="0013559E" w:rsidP="00FD14AD">
                        <w:pPr>
                          <w:jc w:val="center"/>
                          <w:rPr>
                            <w:b/>
                          </w:rPr>
                        </w:pPr>
                        <w:r>
                          <w:rPr>
                            <w:b/>
                          </w:rPr>
                          <w:t xml:space="preserve">Place for metal oxide Figaro VOC sensor 2602* </w:t>
                        </w:r>
                      </w:p>
                      <w:p w14:paraId="55249AA2" w14:textId="77777777" w:rsidR="0013559E" w:rsidRPr="00FD14AD" w:rsidRDefault="0013559E" w:rsidP="00FD14AD">
                        <w:pPr>
                          <w:jc w:val="center"/>
                          <w:rPr>
                            <w:b/>
                          </w:rPr>
                        </w:pPr>
                      </w:p>
                    </w:txbxContent>
                  </v:textbox>
                </v:shape>
                <v:shape id="Straight Arrow Connector 6205" o:spid="_x0000_s1066" type="#_x0000_t32" style="position:absolute;left:3314700;top:1714500;width:1600200;height:11430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5goDMUAAADdAAAADwAAAGRycy9kb3ducmV2LnhtbESPQWsCMRSE70L/Q3iFXkSTLtTq1ihS&#10;LdijVgRvj81zd3HzsiRZXf99Uyh4HGbmG2a+7G0jruRD7VjD61iBIC6cqbnUcPj5Gk1BhIhssHFM&#10;Gu4UYLl4GswxN+7GO7ruYykShEOOGqoY21zKUFRkMYxdS5y8s/MWY5K+lMbjLcFtIzOlJtJizWmh&#10;wpY+Kyou+85q6LvV+d3zZTg7dbvNcfu9zoJaa/3y3K8+QETq4yP8394aDZNMvcHfm/QE5O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5goDMUAAADdAAAADwAAAAAAAAAA&#10;AAAAAAChAgAAZHJzL2Rvd25yZXYueG1sUEsFBgAAAAAEAAQA+QAAAJMDAAAAAA==&#10;" strokecolor="#a6b727" strokeweight="4.5pt">
                  <v:stroke endarrow="block" joinstyle="miter"/>
                </v:shape>
                <v:shape id="Text Box 6206" o:spid="_x0000_s1067" type="#_x0000_t202" style="position:absolute;left:4914900;top:2057400;width:13716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biHJxwAA&#10;AN0AAAAPAAAAZHJzL2Rvd25yZXYueG1sRI9BawIxFITvBf9DeEJvNVuRtaxGqVKhPYlaxd4em+dm&#10;6+Zlu0l19dcbodDjMDPfMONpaytxosaXjhU89xIQxLnTJRcKPjeLpxcQPiBrrByTggt5mE46D2PM&#10;tDvzik7rUIgIYZ+hAhNCnUnpc0MWfc/VxNE7uMZiiLIppG7wHOG2kv0kSaXFkuOCwZrmhvLj+tcq&#10;KAaHzXJ/5J/vD7edDas3s/u6tko9dtvXEYhAbfgP/7XftYK0n6RwfxOfgJz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G4hyccAAADdAAAADwAAAAAAAAAAAAAAAACXAgAAZHJz&#10;L2Rvd25yZXYueG1sUEsFBgAAAAAEAAQA9QAAAIsDAAAAAA==&#10;" fillcolor="white [3212]" strokecolor="#a6b727" strokeweight="2.25pt">
                  <v:fill opacity="59110f"/>
                  <v:textbox>
                    <w:txbxContent>
                      <w:p w14:paraId="589DF990" w14:textId="64089F8B" w:rsidR="0013559E" w:rsidRDefault="0013559E" w:rsidP="00FD14AD">
                        <w:pPr>
                          <w:jc w:val="center"/>
                          <w:rPr>
                            <w:b/>
                          </w:rPr>
                        </w:pPr>
                        <w:r>
                          <w:rPr>
                            <w:b/>
                          </w:rPr>
                          <w:t>Place for metal oxide Figaro VOC sensor 2600*</w:t>
                        </w:r>
                      </w:p>
                      <w:p w14:paraId="3F7BE8D9" w14:textId="77777777" w:rsidR="0013559E" w:rsidRPr="00FD14AD" w:rsidRDefault="0013559E" w:rsidP="00FD14AD">
                        <w:pPr>
                          <w:jc w:val="center"/>
                          <w:rPr>
                            <w:b/>
                          </w:rPr>
                        </w:pPr>
                      </w:p>
                    </w:txbxContent>
                  </v:textbox>
                </v:shape>
                <v:shape id="Straight Arrow Connector 6207" o:spid="_x0000_s1068" type="#_x0000_t32" style="position:absolute;left:3314700;top:2057400;width:1600200;height:22860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YT4MYAAADdAAAADwAAAGRycy9kb3ducmV2LnhtbESPT2sCMRTE74V+h/AKvRRNugdttxtF&#10;agt6VEvB22Pz9g9uXpYkq+u3N0Khx2FmfsMUy9F24kw+tI41vE4VCOLSmZZrDT+H78kbiBCRDXaO&#10;ScOVAiwXjw8F5sZdeEfnfaxFgnDIUUMTY59LGcqGLIap64mTVzlvMSbpa2k8XhLcdjJTaiYttpwW&#10;Guzps6HytB+shnFYVXPPp5f347D7+t1s11lQa62fn8bVB4hIY/wP/7U3RsMsU3O4v0lPQC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wGE+DGAAAA3QAAAA8AAAAAAAAA&#10;AAAAAAAAoQIAAGRycy9kb3ducmV2LnhtbFBLBQYAAAAABAAEAPkAAACUAwAAAAA=&#10;" strokecolor="#a6b727" strokeweight="4.5pt">
                  <v:stroke endarrow="block" joinstyle="miter"/>
                </v:shape>
                <v:shape id="Text Box 6208" o:spid="_x0000_s1069" type="#_x0000_t202" style="position:absolute;top:1371600;width:13716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vRAgxAAA&#10;AN0AAAAPAAAAZHJzL2Rvd25yZXYueG1sRE/LasJAFN0L/sNwhe50UhEr0Ym0RaFdFZ/Y3SVzk0nN&#10;3ImZqaZ+fWdR6PJw3otlZ2txpdZXjhU8jhIQxLnTFZcK9rv1cAbCB2SNtWNS8EMellm/t8BUuxtv&#10;6LoNpYgh7FNUYEJoUil9bsiiH7mGOHKFay2GCNtS6hZvMdzWcpwkU2mx4thgsKFXQ/l5+20VlJNi&#10;93E68+Xr3R1enuqVOX7eO6UeBt3zHESgLvyL/9xvWsF0nMS58U1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r0QIMQAAADdAAAADwAAAAAAAAAAAAAAAACXAgAAZHJzL2Rv&#10;d25yZXYueG1sUEsFBgAAAAAEAAQA9QAAAIgDAAAAAA==&#10;" fillcolor="white [3212]" strokecolor="#a6b727" strokeweight="2.25pt">
                  <v:fill opacity="59110f"/>
                  <v:textbox>
                    <w:txbxContent>
                      <w:p w14:paraId="1BD8D9A6" w14:textId="2FC157F8" w:rsidR="0013559E" w:rsidRPr="00FD14AD" w:rsidRDefault="0013559E" w:rsidP="00FD14AD">
                        <w:pPr>
                          <w:jc w:val="center"/>
                          <w:rPr>
                            <w:b/>
                          </w:rPr>
                        </w:pPr>
                        <w:r>
                          <w:rPr>
                            <w:b/>
                          </w:rPr>
                          <w:t>These places can use either the e2v CO or VOC sensor</w:t>
                        </w:r>
                      </w:p>
                    </w:txbxContent>
                  </v:textbox>
                </v:shape>
                <v:shape id="Straight Arrow Connector 6209" o:spid="_x0000_s1070" type="#_x0000_t32" style="position:absolute;left:1371600;top:1028700;width:571500;height:4572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yyh5scAAADdAAAADwAAAGRycy9kb3ducmV2LnhtbESPT2sCMRTE74V+h/AKvdWsexDdmhWx&#10;FIQWWt1C8fbYvP2Dm5e4ibr66U1B6HGYmd8w88VgOnGi3reWFYxHCQji0uqWawU/xfvLFIQPyBo7&#10;y6TgQh4W+ePDHDNtz7yh0zbUIkLYZ6igCcFlUvqyIYN+ZB1x9CrbGwxR9rXUPZ4j3HQyTZKJNNhy&#10;XGjQ0aqhcr89GgVu93V9S6vD92X8qw+DK+z049Mq9fw0LF9BBBrCf/jeXmsFkzSZwd+b+ARkfg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DLKHmxwAAAN0AAAAPAAAAAAAA&#10;AAAAAAAAAKECAABkcnMvZG93bnJldi54bWxQSwUGAAAAAAQABAD5AAAAlQMAAAAA&#10;" strokecolor="#a6b727" strokeweight="4.5pt">
                  <v:stroke endarrow="block" joinstyle="miter"/>
                </v:shape>
                <v:shape id="Straight Arrow Connector 6210" o:spid="_x0000_s1071" type="#_x0000_t32" style="position:absolute;left:1371600;top:1371600;width:571500;height:2286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8+epsQAAADdAAAADwAAAGRycy9kb3ducmV2LnhtbERPy2rCQBTdF/oPwy10VyfJQiTNJIil&#10;UGihVoXi7pK5eWDmzpiZavTrOwvB5eG8i2oygzjR6HvLCtJZAoK4trrnVsFu+/6yAOEDssbBMim4&#10;kIeqfHwoMNf2zD902oRWxBD2OSroQnC5lL7uyKCfWUccucaOBkOEYyv1iOcYbgaZJclcGuw5NnTo&#10;aNVRfdj8GQVu/319y5rj+pL+6uPktnbx+WWVen6alq8gAk3hLr65P7SCeZbG/fFNfAKy/A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z56mxAAAAN0AAAAPAAAAAAAAAAAA&#10;AAAAAKECAABkcnMvZG93bnJldi54bWxQSwUGAAAAAAQABAD5AAAAkgMAAAAA&#10;" strokecolor="#a6b727" strokeweight="4.5pt">
                  <v:stroke endarrow="block" joinstyle="miter"/>
                </v:shape>
                <v:shape id="Straight Arrow Connector 6211" o:spid="_x0000_s1072" type="#_x0000_t32" style="position:absolute;left:1371600;top:1714500;width:5715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twV/8cAAADdAAAADwAAAGRycy9kb3ducmV2LnhtbESPQWvCQBSE74X+h+UVeim6iYKU6Cpi&#10;SCn0IJri+Zl9JtHs25BdNfbXdwXB4zAz3zCzRW8acaHO1ZYVxMMIBHFhdc2lgt88G3yCcB5ZY2OZ&#10;FNzIwWL++jLDRNsrb+iy9aUIEHYJKqi8bxMpXVGRQTe0LXHwDrYz6IPsSqk7vAa4aeQoiibSYM1h&#10;ocKWVhUVp+3ZKPhJ93mWZl+H40e6Pu3+blk+HjdKvb/1yykIT71/hh/tb61gMopjuL8JT0DO/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m3BX/xwAAAN0AAAAPAAAAAAAA&#10;AAAAAAAAAKECAABkcnMvZG93bnJldi54bWxQSwUGAAAAAAQABAD5AAAAlQMAAAAA&#10;" strokecolor="#a6b727" strokeweight="4.5pt">
                  <v:stroke endarrow="block" joinstyle="miter"/>
                </v:shape>
                <v:shape id="Straight Arrow Connector 6212" o:spid="_x0000_s1073" type="#_x0000_t32" style="position:absolute;left:1371600;top:1828800;width:571500;height:228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g6LiMcAAADdAAAADwAAAGRycy9kb3ducmV2LnhtbESPQWvCQBSE74L/YXmCF6kbI4ikrlIM&#10;kUIPRSM9v2afSWr2bciuGvvruwXB4zAz3zCrTW8acaXO1ZYVzKYRCOLC6ppLBcc8e1mCcB5ZY2OZ&#10;FNzJwWY9HKww0fbGe7oefCkChF2CCirv20RKV1Rk0E1tSxy8k+0M+iC7UuoObwFuGhlH0UIarDks&#10;VNjStqLifLgYBR/pd56l2e70M0k/z1+/9yyfzxulxqP+7RWEp94/w4/2u1awiGcx/L8JT0Cu/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WDouIxwAAAN0AAAAPAAAAAAAA&#10;AAAAAAAAAKECAABkcnMvZG93bnJldi54bWxQSwUGAAAAAAQABAD5AAAAlQMAAAAA&#10;" strokecolor="#a6b727" strokeweight="4.5pt">
                  <v:stroke endarrow="block" joinstyle="miter"/>
                </v:shape>
                <w10:wrap type="through"/>
              </v:group>
            </w:pict>
          </mc:Fallback>
        </mc:AlternateContent>
      </w:r>
      <w:r w:rsidR="006869C6" w:rsidRPr="00543F5C">
        <w:rPr>
          <w:sz w:val="24"/>
          <w:szCs w:val="24"/>
        </w:rPr>
        <w:t>Use</w:t>
      </w:r>
      <w:r w:rsidR="0007031C" w:rsidRPr="00543F5C">
        <w:rPr>
          <w:sz w:val="24"/>
          <w:szCs w:val="24"/>
        </w:rPr>
        <w:t xml:space="preserve"> the</w:t>
      </w:r>
      <w:r w:rsidR="0007031C" w:rsidRPr="00C85385">
        <w:rPr>
          <w:sz w:val="24"/>
          <w:szCs w:val="24"/>
        </w:rPr>
        <w:t xml:space="preserve"> guide below to determine the type of sensor you have.</w:t>
      </w:r>
    </w:p>
    <w:p w14:paraId="76C5B92D" w14:textId="79A56A78" w:rsidR="0007031C" w:rsidRDefault="0007031C" w:rsidP="0007031C"/>
    <w:p w14:paraId="666F7065" w14:textId="537419F7" w:rsidR="00FD14AD" w:rsidRDefault="00FD14AD" w:rsidP="0007031C">
      <w:pPr>
        <w:contextualSpacing/>
      </w:pPr>
    </w:p>
    <w:p w14:paraId="69753A8F" w14:textId="77777777" w:rsidR="00FD14AD" w:rsidRDefault="00FD14AD" w:rsidP="0007031C">
      <w:pPr>
        <w:contextualSpacing/>
      </w:pPr>
    </w:p>
    <w:p w14:paraId="1A5DFD98" w14:textId="345B5C09" w:rsidR="0007031C" w:rsidRDefault="00543F5C" w:rsidP="00543F5C">
      <w:pPr>
        <w:pStyle w:val="ListParagraph"/>
        <w:numPr>
          <w:ilvl w:val="0"/>
          <w:numId w:val="10"/>
        </w:numPr>
      </w:pPr>
      <w:r>
        <w:t xml:space="preserve">The Figaro VOC 2602 is sensitive to heavy hydrocarbons only, whereas the Figaro VOC is sensitive to both light and heavy hydrocarbons. </w:t>
      </w:r>
    </w:p>
    <w:p w14:paraId="42892FC9" w14:textId="2CE5B00E" w:rsidR="00543F5C" w:rsidRPr="00543F5C" w:rsidRDefault="00543F5C" w:rsidP="00543F5C">
      <w:pPr>
        <w:rPr>
          <w:sz w:val="24"/>
          <w:szCs w:val="24"/>
        </w:rPr>
      </w:pPr>
      <w:r>
        <w:rPr>
          <w:sz w:val="24"/>
          <w:szCs w:val="24"/>
        </w:rPr>
        <w:t xml:space="preserve">The picture below shows some of the sensors mentioned above. The </w:t>
      </w:r>
      <w:proofErr w:type="spellStart"/>
      <w:r>
        <w:rPr>
          <w:sz w:val="24"/>
          <w:szCs w:val="24"/>
        </w:rPr>
        <w:t>Firago</w:t>
      </w:r>
      <w:proofErr w:type="spellEnd"/>
      <w:r>
        <w:rPr>
          <w:sz w:val="24"/>
          <w:szCs w:val="24"/>
        </w:rPr>
        <w:t xml:space="preserve"> VOC sensors have silver caps (not black caps). The e2v CO and VOC sensors have black plastic caps, and the e2v CO sensor is approximately twice as tall as the VOC sensor below it. </w:t>
      </w:r>
    </w:p>
    <w:p w14:paraId="1B3F1AC8" w14:textId="30D5FCCF" w:rsidR="00543F5C" w:rsidRDefault="00543F5C" w:rsidP="00543F5C">
      <w:r w:rsidRPr="009D6D7A">
        <w:rPr>
          <w:noProof/>
          <w:lang w:eastAsia="en-US"/>
        </w:rPr>
        <w:drawing>
          <wp:anchor distT="0" distB="0" distL="114300" distR="114300" simplePos="0" relativeHeight="251793408" behindDoc="1" locked="0" layoutInCell="1" allowOverlap="1" wp14:anchorId="1CC6CCDA" wp14:editId="7E2EB4EC">
            <wp:simplePos x="0" y="0"/>
            <wp:positionH relativeFrom="column">
              <wp:posOffset>1257300</wp:posOffset>
            </wp:positionH>
            <wp:positionV relativeFrom="paragraph">
              <wp:posOffset>135255</wp:posOffset>
            </wp:positionV>
            <wp:extent cx="3190875" cy="1663065"/>
            <wp:effectExtent l="0" t="0" r="9525" b="0"/>
            <wp:wrapNone/>
            <wp:docPr id="6213"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photo"/>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1977" t="14013" r="9529" b="52706"/>
                    <a:stretch/>
                  </pic:blipFill>
                  <pic:spPr bwMode="auto">
                    <a:xfrm>
                      <a:off x="0" y="0"/>
                      <a:ext cx="3190875" cy="1663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B7B237" w14:textId="0BE5441E" w:rsidR="00543F5C" w:rsidRDefault="00543F5C" w:rsidP="00543F5C">
      <w:r>
        <w:rPr>
          <w:noProof/>
          <w:lang w:eastAsia="en-US"/>
        </w:rPr>
        <mc:AlternateContent>
          <mc:Choice Requires="wps">
            <w:drawing>
              <wp:anchor distT="0" distB="0" distL="114300" distR="114300" simplePos="0" relativeHeight="251805696" behindDoc="0" locked="0" layoutInCell="1" allowOverlap="1" wp14:anchorId="219B57D0" wp14:editId="60DFD006">
                <wp:simplePos x="0" y="0"/>
                <wp:positionH relativeFrom="column">
                  <wp:posOffset>1371600</wp:posOffset>
                </wp:positionH>
                <wp:positionV relativeFrom="paragraph">
                  <wp:posOffset>201930</wp:posOffset>
                </wp:positionV>
                <wp:extent cx="571500" cy="228600"/>
                <wp:effectExtent l="25400" t="25400" r="88900" b="76200"/>
                <wp:wrapNone/>
                <wp:docPr id="6222" name="Straight Arrow Connector 6222"/>
                <wp:cNvGraphicFramePr/>
                <a:graphic xmlns:a="http://schemas.openxmlformats.org/drawingml/2006/main">
                  <a:graphicData uri="http://schemas.microsoft.com/office/word/2010/wordprocessingShape">
                    <wps:wsp>
                      <wps:cNvCnPr/>
                      <wps:spPr>
                        <a:xfrm>
                          <a:off x="0" y="0"/>
                          <a:ext cx="571500" cy="228600"/>
                        </a:xfrm>
                        <a:prstGeom prst="straightConnector1">
                          <a:avLst/>
                        </a:prstGeom>
                        <a:ln w="57150">
                          <a:solidFill>
                            <a:srgbClr val="A6B727"/>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22" o:spid="_x0000_s1026" type="#_x0000_t32" style="position:absolute;margin-left:108pt;margin-top:15.9pt;width:45pt;height:1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" strokecolor="#a6b727" strokeweight="4.5pt">
                <v:stroke endarrow="block" joinstyle="miter"/>
              </v:shape>
            </w:pict>
          </mc:Fallback>
        </mc:AlternateContent>
      </w:r>
      <w:r>
        <w:rPr>
          <w:noProof/>
          <w:lang w:eastAsia="en-US"/>
        </w:rPr>
        <mc:AlternateContent>
          <mc:Choice Requires="wps">
            <w:drawing>
              <wp:anchor distT="0" distB="0" distL="114300" distR="114300" simplePos="0" relativeHeight="251801600" behindDoc="0" locked="0" layoutInCell="1" allowOverlap="1" wp14:anchorId="3C6716E3" wp14:editId="053C4DA0">
                <wp:simplePos x="0" y="0"/>
                <wp:positionH relativeFrom="column">
                  <wp:posOffset>342900</wp:posOffset>
                </wp:positionH>
                <wp:positionV relativeFrom="paragraph">
                  <wp:posOffset>87630</wp:posOffset>
                </wp:positionV>
                <wp:extent cx="1028700" cy="342900"/>
                <wp:effectExtent l="0" t="0" r="38100" b="38100"/>
                <wp:wrapNone/>
                <wp:docPr id="6220" name="Text Box 6220"/>
                <wp:cNvGraphicFramePr/>
                <a:graphic xmlns:a="http://schemas.openxmlformats.org/drawingml/2006/main">
                  <a:graphicData uri="http://schemas.microsoft.com/office/word/2010/wordprocessingShape">
                    <wps:wsp>
                      <wps:cNvSpPr txBox="1"/>
                      <wps:spPr>
                        <a:xfrm>
                          <a:off x="0" y="0"/>
                          <a:ext cx="1028700" cy="342900"/>
                        </a:xfrm>
                        <a:prstGeom prst="rect">
                          <a:avLst/>
                        </a:prstGeom>
                        <a:solidFill>
                          <a:schemeClr val="bg1">
                            <a:alpha val="90000"/>
                          </a:schemeClr>
                        </a:solidFill>
                        <a:ln w="28575" cmpd="sng">
                          <a:solidFill>
                            <a:srgbClr val="A6B727"/>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70730C" w14:textId="37161B17" w:rsidR="0013559E" w:rsidRDefault="0013559E" w:rsidP="00543F5C">
                            <w:pPr>
                              <w:jc w:val="center"/>
                              <w:rPr>
                                <w:b/>
                              </w:rPr>
                            </w:pPr>
                            <w:proofErr w:type="gramStart"/>
                            <w:r>
                              <w:rPr>
                                <w:b/>
                              </w:rPr>
                              <w:t>e2v</w:t>
                            </w:r>
                            <w:proofErr w:type="gramEnd"/>
                            <w:r>
                              <w:rPr>
                                <w:b/>
                              </w:rPr>
                              <w:t xml:space="preserve"> CO sensor</w:t>
                            </w:r>
                          </w:p>
                          <w:p w14:paraId="3DFA8553" w14:textId="77777777" w:rsidR="0013559E" w:rsidRPr="00FD14AD" w:rsidRDefault="0013559E" w:rsidP="00543F5C">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20" o:spid="_x0000_s1074" type="#_x0000_t202" style="position:absolute;margin-left:27pt;margin-top:6.9pt;width:81pt;height:2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" fillcolor="white [3212]" strokecolor="#a6b727" strokeweight="2.25pt">
                <v:fill opacity="59110f"/>
                <v:textbox>
                  <w:txbxContent>
                    <w:p w14:paraId="5D70730C" w14:textId="37161B17" w:rsidR="0013559E" w:rsidRDefault="0013559E" w:rsidP="00543F5C">
                      <w:pPr>
                        <w:jc w:val="center"/>
                        <w:rPr>
                          <w:b/>
                        </w:rPr>
                      </w:pPr>
                      <w:proofErr w:type="gramStart"/>
                      <w:r>
                        <w:rPr>
                          <w:b/>
                        </w:rPr>
                        <w:t>e2v</w:t>
                      </w:r>
                      <w:proofErr w:type="gramEnd"/>
                      <w:r>
                        <w:rPr>
                          <w:b/>
                        </w:rPr>
                        <w:t xml:space="preserve"> CO sensor</w:t>
                      </w:r>
                    </w:p>
                    <w:p w14:paraId="3DFA8553" w14:textId="77777777" w:rsidR="0013559E" w:rsidRPr="00FD14AD" w:rsidRDefault="0013559E" w:rsidP="00543F5C">
                      <w:pPr>
                        <w:jc w:val="center"/>
                        <w:rPr>
                          <w:b/>
                        </w:rPr>
                      </w:pPr>
                    </w:p>
                  </w:txbxContent>
                </v:textbox>
              </v:shape>
            </w:pict>
          </mc:Fallback>
        </mc:AlternateContent>
      </w:r>
    </w:p>
    <w:p w14:paraId="623CB59B" w14:textId="6C336CE3" w:rsidR="00543F5C" w:rsidRDefault="00543F5C" w:rsidP="00543F5C"/>
    <w:p w14:paraId="4E0FDC0A" w14:textId="5FC834B5" w:rsidR="00543F5C" w:rsidRDefault="00543F5C" w:rsidP="00543F5C"/>
    <w:p w14:paraId="51795894" w14:textId="23A19C0E" w:rsidR="00543F5C" w:rsidRDefault="00543F5C" w:rsidP="00543F5C">
      <w:r>
        <w:rPr>
          <w:noProof/>
          <w:lang w:eastAsia="en-US"/>
        </w:rPr>
        <mc:AlternateContent>
          <mc:Choice Requires="wps">
            <w:drawing>
              <wp:anchor distT="0" distB="0" distL="114300" distR="114300" simplePos="0" relativeHeight="251807744" behindDoc="0" locked="0" layoutInCell="1" allowOverlap="1" wp14:anchorId="5CB929F5" wp14:editId="757AA5A0">
                <wp:simplePos x="0" y="0"/>
                <wp:positionH relativeFrom="column">
                  <wp:posOffset>1485900</wp:posOffset>
                </wp:positionH>
                <wp:positionV relativeFrom="paragraph">
                  <wp:posOffset>147320</wp:posOffset>
                </wp:positionV>
                <wp:extent cx="457200" cy="0"/>
                <wp:effectExtent l="0" t="127000" r="0" b="127000"/>
                <wp:wrapNone/>
                <wp:docPr id="6223" name="Straight Arrow Connector 6223"/>
                <wp:cNvGraphicFramePr/>
                <a:graphic xmlns:a="http://schemas.openxmlformats.org/drawingml/2006/main">
                  <a:graphicData uri="http://schemas.microsoft.com/office/word/2010/wordprocessingShape">
                    <wps:wsp>
                      <wps:cNvCnPr/>
                      <wps:spPr>
                        <a:xfrm>
                          <a:off x="0" y="0"/>
                          <a:ext cx="457200" cy="0"/>
                        </a:xfrm>
                        <a:prstGeom prst="straightConnector1">
                          <a:avLst/>
                        </a:prstGeom>
                        <a:ln w="57150">
                          <a:solidFill>
                            <a:srgbClr val="A6B727"/>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23" o:spid="_x0000_s1026" type="#_x0000_t32" style="position:absolute;margin-left:117pt;margin-top:11.6pt;width:36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" strokecolor="#a6b727" strokeweight="4.5pt">
                <v:stroke endarrow="block" joinstyle="miter"/>
              </v:shape>
            </w:pict>
          </mc:Fallback>
        </mc:AlternateContent>
      </w:r>
      <w:r>
        <w:rPr>
          <w:noProof/>
          <w:lang w:eastAsia="en-US"/>
        </w:rPr>
        <mc:AlternateContent>
          <mc:Choice Requires="wps">
            <w:drawing>
              <wp:anchor distT="0" distB="0" distL="114300" distR="114300" simplePos="0" relativeHeight="251803648" behindDoc="0" locked="0" layoutInCell="1" allowOverlap="1" wp14:anchorId="71727DFC" wp14:editId="7D30D54C">
                <wp:simplePos x="0" y="0"/>
                <wp:positionH relativeFrom="column">
                  <wp:posOffset>571500</wp:posOffset>
                </wp:positionH>
                <wp:positionV relativeFrom="paragraph">
                  <wp:posOffset>33020</wp:posOffset>
                </wp:positionV>
                <wp:extent cx="914400" cy="342900"/>
                <wp:effectExtent l="0" t="0" r="25400" b="38100"/>
                <wp:wrapNone/>
                <wp:docPr id="6221" name="Text Box 6221"/>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bg1">
                            <a:alpha val="90000"/>
                          </a:schemeClr>
                        </a:solidFill>
                        <a:ln w="28575" cmpd="sng">
                          <a:solidFill>
                            <a:srgbClr val="A6B727"/>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364F11" w14:textId="0733F63B" w:rsidR="0013559E" w:rsidRDefault="0013559E" w:rsidP="00543F5C">
                            <w:pPr>
                              <w:jc w:val="center"/>
                              <w:rPr>
                                <w:b/>
                              </w:rPr>
                            </w:pPr>
                            <w:r>
                              <w:rPr>
                                <w:b/>
                              </w:rPr>
                              <w:t>VOC sensor</w:t>
                            </w:r>
                          </w:p>
                          <w:p w14:paraId="588426CD" w14:textId="77777777" w:rsidR="0013559E" w:rsidRPr="00FD14AD" w:rsidRDefault="0013559E" w:rsidP="00543F5C">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21" o:spid="_x0000_s1075" type="#_x0000_t202" style="position:absolute;margin-left:45pt;margin-top:2.6pt;width:1in;height:2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" fillcolor="white [3212]" strokecolor="#a6b727" strokeweight="2.25pt">
                <v:fill opacity="59110f"/>
                <v:textbox>
                  <w:txbxContent>
                    <w:p w14:paraId="62364F11" w14:textId="0733F63B" w:rsidR="0013559E" w:rsidRDefault="0013559E" w:rsidP="00543F5C">
                      <w:pPr>
                        <w:jc w:val="center"/>
                        <w:rPr>
                          <w:b/>
                        </w:rPr>
                      </w:pPr>
                      <w:r>
                        <w:rPr>
                          <w:b/>
                        </w:rPr>
                        <w:t>VOC sensor</w:t>
                      </w:r>
                    </w:p>
                    <w:p w14:paraId="588426CD" w14:textId="77777777" w:rsidR="0013559E" w:rsidRPr="00FD14AD" w:rsidRDefault="0013559E" w:rsidP="00543F5C">
                      <w:pPr>
                        <w:jc w:val="center"/>
                        <w:rPr>
                          <w:b/>
                        </w:rPr>
                      </w:pPr>
                    </w:p>
                  </w:txbxContent>
                </v:textbox>
              </v:shape>
            </w:pict>
          </mc:Fallback>
        </mc:AlternateContent>
      </w:r>
      <w:r>
        <w:rPr>
          <w:noProof/>
          <w:lang w:eastAsia="en-US"/>
        </w:rPr>
        <mc:AlternateContent>
          <mc:Choice Requires="wps">
            <w:drawing>
              <wp:anchor distT="0" distB="0" distL="114300" distR="114300" simplePos="0" relativeHeight="251799552" behindDoc="0" locked="0" layoutInCell="1" allowOverlap="1" wp14:anchorId="38F68171" wp14:editId="5573AD49">
                <wp:simplePos x="0" y="0"/>
                <wp:positionH relativeFrom="column">
                  <wp:posOffset>3314700</wp:posOffset>
                </wp:positionH>
                <wp:positionV relativeFrom="paragraph">
                  <wp:posOffset>147320</wp:posOffset>
                </wp:positionV>
                <wp:extent cx="800100" cy="228600"/>
                <wp:effectExtent l="50800" t="25400" r="12700" b="101600"/>
                <wp:wrapNone/>
                <wp:docPr id="6219" name="Straight Arrow Connector 6219"/>
                <wp:cNvGraphicFramePr/>
                <a:graphic xmlns:a="http://schemas.openxmlformats.org/drawingml/2006/main">
                  <a:graphicData uri="http://schemas.microsoft.com/office/word/2010/wordprocessingShape">
                    <wps:wsp>
                      <wps:cNvCnPr/>
                      <wps:spPr>
                        <a:xfrm flipH="1">
                          <a:off x="0" y="0"/>
                          <a:ext cx="800100" cy="228600"/>
                        </a:xfrm>
                        <a:prstGeom prst="straightConnector1">
                          <a:avLst/>
                        </a:prstGeom>
                        <a:ln w="57150">
                          <a:solidFill>
                            <a:srgbClr val="A6B727"/>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19" o:spid="_x0000_s1026" type="#_x0000_t32" style="position:absolute;margin-left:261pt;margin-top:11.6pt;width:63pt;height:18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" strokecolor="#a6b727" strokeweight="4.5pt">
                <v:stroke endarrow="block" joinstyle="miter"/>
              </v:shape>
            </w:pict>
          </mc:Fallback>
        </mc:AlternateContent>
      </w:r>
      <w:r>
        <w:rPr>
          <w:noProof/>
          <w:lang w:eastAsia="en-US"/>
        </w:rPr>
        <mc:AlternateContent>
          <mc:Choice Requires="wps">
            <w:drawing>
              <wp:anchor distT="0" distB="0" distL="114300" distR="114300" simplePos="0" relativeHeight="251797504" behindDoc="0" locked="0" layoutInCell="1" allowOverlap="1" wp14:anchorId="02594DF9" wp14:editId="51CB99EB">
                <wp:simplePos x="0" y="0"/>
                <wp:positionH relativeFrom="column">
                  <wp:posOffset>3200400</wp:posOffset>
                </wp:positionH>
                <wp:positionV relativeFrom="paragraph">
                  <wp:posOffset>33020</wp:posOffset>
                </wp:positionV>
                <wp:extent cx="914400" cy="114300"/>
                <wp:effectExtent l="0" t="127000" r="25400" b="88900"/>
                <wp:wrapNone/>
                <wp:docPr id="6218" name="Straight Arrow Connector 6218"/>
                <wp:cNvGraphicFramePr/>
                <a:graphic xmlns:a="http://schemas.openxmlformats.org/drawingml/2006/main">
                  <a:graphicData uri="http://schemas.microsoft.com/office/word/2010/wordprocessingShape">
                    <wps:wsp>
                      <wps:cNvCnPr/>
                      <wps:spPr>
                        <a:xfrm flipH="1" flipV="1">
                          <a:off x="0" y="0"/>
                          <a:ext cx="914400" cy="114300"/>
                        </a:xfrm>
                        <a:prstGeom prst="straightConnector1">
                          <a:avLst/>
                        </a:prstGeom>
                        <a:ln w="57150">
                          <a:solidFill>
                            <a:srgbClr val="A6B727"/>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18" o:spid="_x0000_s1026" type="#_x0000_t32" style="position:absolute;margin-left:252pt;margin-top:2.6pt;width:1in;height:9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" strokecolor="#a6b727" strokeweight="4.5pt">
                <v:stroke endarrow="block" joinstyle="miter"/>
              </v:shape>
            </w:pict>
          </mc:Fallback>
        </mc:AlternateContent>
      </w:r>
      <w:r>
        <w:rPr>
          <w:noProof/>
          <w:lang w:eastAsia="en-US"/>
        </w:rPr>
        <mc:AlternateContent>
          <mc:Choice Requires="wps">
            <w:drawing>
              <wp:anchor distT="0" distB="0" distL="114300" distR="114300" simplePos="0" relativeHeight="251795456" behindDoc="0" locked="0" layoutInCell="1" allowOverlap="1" wp14:anchorId="0C943C6D" wp14:editId="0ADCA264">
                <wp:simplePos x="0" y="0"/>
                <wp:positionH relativeFrom="column">
                  <wp:posOffset>4114800</wp:posOffset>
                </wp:positionH>
                <wp:positionV relativeFrom="paragraph">
                  <wp:posOffset>33020</wp:posOffset>
                </wp:positionV>
                <wp:extent cx="1371600" cy="342900"/>
                <wp:effectExtent l="0" t="0" r="25400" b="38100"/>
                <wp:wrapNone/>
                <wp:docPr id="6217" name="Text Box 6217"/>
                <wp:cNvGraphicFramePr/>
                <a:graphic xmlns:a="http://schemas.openxmlformats.org/drawingml/2006/main">
                  <a:graphicData uri="http://schemas.microsoft.com/office/word/2010/wordprocessingShape">
                    <wps:wsp>
                      <wps:cNvSpPr txBox="1"/>
                      <wps:spPr>
                        <a:xfrm>
                          <a:off x="0" y="0"/>
                          <a:ext cx="1371600" cy="342900"/>
                        </a:xfrm>
                        <a:prstGeom prst="rect">
                          <a:avLst/>
                        </a:prstGeom>
                        <a:solidFill>
                          <a:schemeClr val="bg1">
                            <a:alpha val="90000"/>
                          </a:schemeClr>
                        </a:solidFill>
                        <a:ln w="28575" cmpd="sng">
                          <a:solidFill>
                            <a:srgbClr val="A6B727"/>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FA1349" w14:textId="304CE5AA" w:rsidR="0013559E" w:rsidRDefault="0013559E" w:rsidP="00543F5C">
                            <w:pPr>
                              <w:jc w:val="center"/>
                              <w:rPr>
                                <w:b/>
                              </w:rPr>
                            </w:pPr>
                            <w:r>
                              <w:rPr>
                                <w:b/>
                              </w:rPr>
                              <w:t>Figaro VOC Sensors</w:t>
                            </w:r>
                          </w:p>
                          <w:p w14:paraId="03C2B542" w14:textId="77777777" w:rsidR="0013559E" w:rsidRPr="00FD14AD" w:rsidRDefault="0013559E" w:rsidP="00543F5C">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17" o:spid="_x0000_s1076" type="#_x0000_t202" style="position:absolute;margin-left:324pt;margin-top:2.6pt;width:108pt;height:27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" fillcolor="white [3212]" strokecolor="#a6b727" strokeweight="2.25pt">
                <v:fill opacity="59110f"/>
                <v:textbox>
                  <w:txbxContent>
                    <w:p w14:paraId="3BFA1349" w14:textId="304CE5AA" w:rsidR="0013559E" w:rsidRDefault="0013559E" w:rsidP="00543F5C">
                      <w:pPr>
                        <w:jc w:val="center"/>
                        <w:rPr>
                          <w:b/>
                        </w:rPr>
                      </w:pPr>
                      <w:r>
                        <w:rPr>
                          <w:b/>
                        </w:rPr>
                        <w:t>Figaro VOC Sensors</w:t>
                      </w:r>
                    </w:p>
                    <w:p w14:paraId="03C2B542" w14:textId="77777777" w:rsidR="0013559E" w:rsidRPr="00FD14AD" w:rsidRDefault="0013559E" w:rsidP="00543F5C">
                      <w:pPr>
                        <w:jc w:val="center"/>
                        <w:rPr>
                          <w:b/>
                        </w:rPr>
                      </w:pPr>
                    </w:p>
                  </w:txbxContent>
                </v:textbox>
              </v:shape>
            </w:pict>
          </mc:Fallback>
        </mc:AlternateContent>
      </w:r>
    </w:p>
    <w:p w14:paraId="57D5FFCE" w14:textId="7022E825" w:rsidR="00543F5C" w:rsidRDefault="00543F5C" w:rsidP="00543F5C"/>
    <w:p w14:paraId="47C370F4" w14:textId="7F6D6AA8" w:rsidR="00543F5C" w:rsidRDefault="00543F5C" w:rsidP="00543F5C"/>
    <w:p w14:paraId="374803A7" w14:textId="6E0C989D" w:rsidR="00543F5C" w:rsidRDefault="00543F5C" w:rsidP="00543F5C"/>
    <w:p w14:paraId="1F28D0AF" w14:textId="77777777" w:rsidR="003F522B" w:rsidRDefault="003F522B" w:rsidP="00543F5C">
      <w:pPr>
        <w:pStyle w:val="Heading1"/>
        <w:rPr>
          <w:rFonts w:asciiTheme="minorHAnsi" w:eastAsiaTheme="minorEastAsia" w:hAnsiTheme="minorHAnsi" w:cstheme="minorBidi"/>
          <w:color w:val="auto"/>
          <w:sz w:val="20"/>
          <w:szCs w:val="20"/>
        </w:rPr>
      </w:pPr>
    </w:p>
    <w:p w14:paraId="7BDA85E3" w14:textId="77777777" w:rsidR="003F522B" w:rsidRDefault="003F522B" w:rsidP="00543F5C">
      <w:pPr>
        <w:pStyle w:val="Heading1"/>
        <w:rPr>
          <w:rFonts w:asciiTheme="minorHAnsi" w:eastAsiaTheme="minorEastAsia" w:hAnsiTheme="minorHAnsi" w:cstheme="minorBidi"/>
          <w:color w:val="auto"/>
          <w:sz w:val="20"/>
          <w:szCs w:val="20"/>
        </w:rPr>
      </w:pPr>
    </w:p>
    <w:p w14:paraId="094F5E23" w14:textId="77777777" w:rsidR="003F522B" w:rsidRDefault="003F522B" w:rsidP="00543F5C">
      <w:pPr>
        <w:pStyle w:val="Heading1"/>
        <w:rPr>
          <w:rFonts w:asciiTheme="minorHAnsi" w:eastAsiaTheme="minorEastAsia" w:hAnsiTheme="minorHAnsi" w:cstheme="minorBidi"/>
          <w:color w:val="auto"/>
          <w:sz w:val="20"/>
          <w:szCs w:val="20"/>
        </w:rPr>
      </w:pPr>
    </w:p>
    <w:p w14:paraId="081421F7" w14:textId="77777777" w:rsidR="00543F5C" w:rsidRDefault="00543F5C" w:rsidP="00543F5C">
      <w:pPr>
        <w:pStyle w:val="Heading1"/>
      </w:pPr>
      <w:bookmarkStart w:id="0" w:name="_GoBack"/>
      <w:bookmarkEnd w:id="0"/>
      <w:r>
        <w:t>Data Storage</w:t>
      </w:r>
    </w:p>
    <w:p w14:paraId="0767A79F" w14:textId="77777777" w:rsidR="00543F5C" w:rsidRDefault="00543F5C" w:rsidP="00543F5C">
      <w:pPr>
        <w:jc w:val="center"/>
      </w:pPr>
    </w:p>
    <w:p w14:paraId="2E963CA7" w14:textId="77777777" w:rsidR="00543F5C" w:rsidRDefault="00543F5C" w:rsidP="00543F5C">
      <w:pPr>
        <w:jc w:val="center"/>
      </w:pPr>
      <w:r>
        <w:rPr>
          <w:noProof/>
          <w:lang w:eastAsia="en-US"/>
        </w:rPr>
        <mc:AlternateContent>
          <mc:Choice Requires="wps">
            <w:drawing>
              <wp:anchor distT="0" distB="0" distL="114300" distR="114300" simplePos="0" relativeHeight="251810816" behindDoc="0" locked="0" layoutInCell="1" allowOverlap="1" wp14:anchorId="09899AB0" wp14:editId="4D4E9DE2">
                <wp:simplePos x="0" y="0"/>
                <wp:positionH relativeFrom="column">
                  <wp:posOffset>3887415</wp:posOffset>
                </wp:positionH>
                <wp:positionV relativeFrom="paragraph">
                  <wp:posOffset>682652</wp:posOffset>
                </wp:positionV>
                <wp:extent cx="45719" cy="628650"/>
                <wp:effectExtent l="95250" t="38100" r="69215" b="38100"/>
                <wp:wrapNone/>
                <wp:docPr id="6224" name="Straight Arrow Connector 6224"/>
                <wp:cNvGraphicFramePr/>
                <a:graphic xmlns:a="http://schemas.openxmlformats.org/drawingml/2006/main">
                  <a:graphicData uri="http://schemas.microsoft.com/office/word/2010/wordprocessingShape">
                    <wps:wsp>
                      <wps:cNvCnPr/>
                      <wps:spPr>
                        <a:xfrm flipV="1">
                          <a:off x="0" y="0"/>
                          <a:ext cx="45719" cy="62865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24" o:spid="_x0000_s1026" type="#_x0000_t32" style="position:absolute;margin-left:306.1pt;margin-top:53.75pt;width:3.6pt;height:49.5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" strokecolor="black [3204]" strokeweight="4.5pt">
                <v:stroke endarrow="block" joinstyle="miter"/>
              </v:shape>
            </w:pict>
          </mc:Fallback>
        </mc:AlternateContent>
      </w:r>
      <w:r>
        <w:rPr>
          <w:noProof/>
          <w:lang w:eastAsia="en-US"/>
        </w:rPr>
        <mc:AlternateContent>
          <mc:Choice Requires="wps">
            <w:drawing>
              <wp:anchor distT="0" distB="0" distL="114300" distR="114300" simplePos="0" relativeHeight="251809792" behindDoc="0" locked="0" layoutInCell="1" allowOverlap="1" wp14:anchorId="420720B6" wp14:editId="5C0BD2D9">
                <wp:simplePos x="0" y="0"/>
                <wp:positionH relativeFrom="column">
                  <wp:posOffset>2187769</wp:posOffset>
                </wp:positionH>
                <wp:positionV relativeFrom="paragraph">
                  <wp:posOffset>720035</wp:posOffset>
                </wp:positionV>
                <wp:extent cx="762000" cy="542925"/>
                <wp:effectExtent l="19050" t="38100" r="57150" b="47625"/>
                <wp:wrapNone/>
                <wp:docPr id="6225" name="Straight Arrow Connector 6225"/>
                <wp:cNvGraphicFramePr/>
                <a:graphic xmlns:a="http://schemas.openxmlformats.org/drawingml/2006/main">
                  <a:graphicData uri="http://schemas.microsoft.com/office/word/2010/wordprocessingShape">
                    <wps:wsp>
                      <wps:cNvCnPr/>
                      <wps:spPr>
                        <a:xfrm flipV="1">
                          <a:off x="0" y="0"/>
                          <a:ext cx="762000" cy="54292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25" o:spid="_x0000_s1026" type="#_x0000_t32" style="position:absolute;margin-left:172.25pt;margin-top:56.7pt;width:60pt;height:42.75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" strokecolor="black [3204]" strokeweight="4.5pt">
                <v:stroke endarrow="block" joinstyle="miter"/>
              </v:shape>
            </w:pict>
          </mc:Fallback>
        </mc:AlternateContent>
      </w:r>
      <w:r>
        <w:rPr>
          <w:noProof/>
          <w:lang w:eastAsia="en-US"/>
        </w:rPr>
        <w:drawing>
          <wp:inline distT="0" distB="0" distL="0" distR="0" wp14:anchorId="65D67FD9" wp14:editId="4CA4B050">
            <wp:extent cx="2459420" cy="1021163"/>
            <wp:effectExtent l="0" t="0" r="0" b="7620"/>
            <wp:docPr id="6226" name="Picture 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d_sd.JPG"/>
                    <pic:cNvPicPr/>
                  </pic:nvPicPr>
                  <pic:blipFill rotWithShape="1">
                    <a:blip r:embed="rId17" cstate="print">
                      <a:extLst>
                        <a:ext uri="{28A0092B-C50C-407E-A947-70E740481C1C}">
                          <a14:useLocalDpi xmlns:a14="http://schemas.microsoft.com/office/drawing/2010/main" val="0"/>
                        </a:ext>
                      </a:extLst>
                    </a:blip>
                    <a:srcRect l="11859" t="29060" r="5930" b="25427"/>
                    <a:stretch/>
                  </pic:blipFill>
                  <pic:spPr bwMode="auto">
                    <a:xfrm>
                      <a:off x="0" y="0"/>
                      <a:ext cx="2511256" cy="1042686"/>
                    </a:xfrm>
                    <a:prstGeom prst="rect">
                      <a:avLst/>
                    </a:prstGeom>
                    <a:ln>
                      <a:noFill/>
                    </a:ln>
                    <a:extLst>
                      <a:ext uri="{53640926-AAD7-44d8-BBD7-CCE9431645EC}">
                        <a14:shadowObscured xmlns:a14="http://schemas.microsoft.com/office/drawing/2010/main"/>
                      </a:ext>
                    </a:extLst>
                  </pic:spPr>
                </pic:pic>
              </a:graphicData>
            </a:graphic>
          </wp:inline>
        </w:drawing>
      </w:r>
    </w:p>
    <w:p w14:paraId="54A1ADDB" w14:textId="77777777" w:rsidR="00543F5C" w:rsidRDefault="00543F5C" w:rsidP="00543F5C"/>
    <w:p w14:paraId="4E9ECDCA" w14:textId="69027AAB" w:rsidR="00543F5C" w:rsidRPr="003F522B" w:rsidRDefault="00543F5C" w:rsidP="003F522B">
      <w:pPr>
        <w:ind w:left="2124"/>
        <w:rPr>
          <w:i/>
          <w:sz w:val="28"/>
          <w:szCs w:val="28"/>
        </w:rPr>
      </w:pPr>
      <w:r w:rsidRPr="003A2ADB">
        <w:rPr>
          <w:i/>
          <w:sz w:val="28"/>
          <w:szCs w:val="28"/>
        </w:rPr>
        <w:t xml:space="preserve">SD Card Adapter  </w:t>
      </w:r>
      <w:r>
        <w:rPr>
          <w:i/>
          <w:sz w:val="28"/>
          <w:szCs w:val="28"/>
        </w:rPr>
        <w:tab/>
      </w:r>
      <w:r w:rsidRPr="003A2ADB">
        <w:rPr>
          <w:i/>
          <w:sz w:val="28"/>
          <w:szCs w:val="28"/>
        </w:rPr>
        <w:t xml:space="preserve"> Mini-SD Card</w:t>
      </w:r>
    </w:p>
    <w:p w14:paraId="3D499779" w14:textId="77777777" w:rsidR="00543F5C" w:rsidRPr="001F0BB5" w:rsidRDefault="00543F5C" w:rsidP="00543F5C">
      <w:pPr>
        <w:rPr>
          <w:sz w:val="24"/>
          <w:szCs w:val="24"/>
        </w:rPr>
      </w:pPr>
      <w:r w:rsidRPr="001F0BB5">
        <w:rPr>
          <w:sz w:val="24"/>
          <w:szCs w:val="24"/>
        </w:rPr>
        <w:t>While the monitor is running data is being recorded to the mini-SD card; the device makes one file per day, so regardless of whether it is run continuously or used intermittently - all data from the same day will end up sequentially written to the same file</w:t>
      </w:r>
    </w:p>
    <w:p w14:paraId="4B44D5AC" w14:textId="77777777" w:rsidR="00543F5C" w:rsidRPr="00721B46" w:rsidRDefault="00543F5C" w:rsidP="00543F5C">
      <w:pPr>
        <w:pStyle w:val="ListParagraph"/>
        <w:numPr>
          <w:ilvl w:val="0"/>
          <w:numId w:val="6"/>
        </w:numPr>
        <w:rPr>
          <w:sz w:val="24"/>
          <w:szCs w:val="24"/>
        </w:rPr>
      </w:pPr>
      <w:r>
        <w:rPr>
          <w:sz w:val="24"/>
          <w:szCs w:val="24"/>
        </w:rPr>
        <w:t>*Note, the text files take up very little space, so do not worry about running out of space (we could probably fit a year’s worth of continuous data on a card)</w:t>
      </w:r>
    </w:p>
    <w:p w14:paraId="22D668A4" w14:textId="47D90BA2" w:rsidR="0007031C" w:rsidRDefault="0007031C" w:rsidP="0007031C">
      <w:pPr>
        <w:pStyle w:val="Heading1"/>
      </w:pPr>
      <w:r>
        <w:t>Some Notes on Sampling</w:t>
      </w:r>
    </w:p>
    <w:p w14:paraId="16792CCE" w14:textId="77777777" w:rsidR="0007031C" w:rsidRDefault="0007031C" w:rsidP="0007031C"/>
    <w:p w14:paraId="41B88A6A" w14:textId="029FCBED" w:rsidR="0007031C" w:rsidRDefault="0007031C" w:rsidP="0007031C">
      <w:pPr>
        <w:pStyle w:val="ListParagraph"/>
        <w:numPr>
          <w:ilvl w:val="0"/>
          <w:numId w:val="6"/>
        </w:numPr>
      </w:pPr>
      <w:r>
        <w:t>Keep in mind, the sensors do not respond instantly and they require a warm-up period; a good rule of thumb is to give the monitors 10-30 minutes to warm up before sampling (this gives the sensors time to warm up and adjust to the temperature, essentially time to reach a baseline)</w:t>
      </w:r>
    </w:p>
    <w:p w14:paraId="5FA2EB75" w14:textId="77777777" w:rsidR="0007031C" w:rsidRDefault="0007031C" w:rsidP="0007031C">
      <w:pPr>
        <w:pStyle w:val="ListParagraph"/>
        <w:numPr>
          <w:ilvl w:val="0"/>
          <w:numId w:val="6"/>
        </w:numPr>
      </w:pPr>
      <w:r>
        <w:t>When sampling be sure to give the sensors time to respond to a stimuli; here a good rule of thumb is 5-10 minutes</w:t>
      </w:r>
    </w:p>
    <w:p w14:paraId="082FD760" w14:textId="0157FBD8" w:rsidR="0007031C" w:rsidRDefault="0007031C" w:rsidP="0007031C">
      <w:pPr>
        <w:pStyle w:val="ListParagraph"/>
        <w:numPr>
          <w:ilvl w:val="0"/>
          <w:numId w:val="6"/>
        </w:numPr>
      </w:pPr>
      <w:r>
        <w:rPr>
          <w:noProof/>
          <w:lang w:eastAsia="en-US"/>
        </w:rPr>
        <mc:AlternateContent>
          <mc:Choice Requires="wps">
            <w:drawing>
              <wp:anchor distT="0" distB="0" distL="114300" distR="114300" simplePos="0" relativeHeight="251680768" behindDoc="0" locked="0" layoutInCell="1" allowOverlap="1" wp14:anchorId="1FDB7DE3" wp14:editId="650CD2F7">
                <wp:simplePos x="0" y="0"/>
                <wp:positionH relativeFrom="column">
                  <wp:posOffset>5819775</wp:posOffset>
                </wp:positionH>
                <wp:positionV relativeFrom="paragraph">
                  <wp:posOffset>130175</wp:posOffset>
                </wp:positionV>
                <wp:extent cx="419100" cy="171450"/>
                <wp:effectExtent l="38100" t="19050" r="38100" b="95250"/>
                <wp:wrapNone/>
                <wp:docPr id="6145" name="Curved Connector 6145"/>
                <wp:cNvGraphicFramePr/>
                <a:graphic xmlns:a="http://schemas.openxmlformats.org/drawingml/2006/main">
                  <a:graphicData uri="http://schemas.microsoft.com/office/word/2010/wordprocessingShape">
                    <wps:wsp>
                      <wps:cNvCnPr/>
                      <wps:spPr>
                        <a:xfrm flipH="1">
                          <a:off x="0" y="0"/>
                          <a:ext cx="419100" cy="171450"/>
                        </a:xfrm>
                        <a:prstGeom prst="curvedConnector3">
                          <a:avLst/>
                        </a:prstGeom>
                        <a:ln w="571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8" coordsize="21600,21600" o:spt="38" o:oned="t" path="m0,0c@0,0@1,5400@1,10800@1,16200@2,21600,21600,21600e" filled="f">
                <v:formulas>
                  <v:f eqn="mid #0 0"/>
                  <v:f eqn="val #0"/>
                  <v:f eqn="mid #0 21600"/>
                </v:formulas>
                <v:path arrowok="t" fillok="f" o:connecttype="none"/>
                <v:handles>
                  <v:h position="#0,center"/>
                </v:handles>
                <o:lock v:ext="edit" shapetype="t"/>
              </v:shapetype>
              <v:shape id="Curved Connector 6145" o:spid="_x0000_s1026" type="#_x0000_t38" style="position:absolute;margin-left:458.25pt;margin-top:10.25pt;width:33pt;height:13.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" adj="10800" strokecolor="#00b0f0" strokeweight="4.5pt">
                <v:stroke endarrow="block" joinstyle="miter"/>
              </v:shape>
            </w:pict>
          </mc:Fallback>
        </mc:AlternateContent>
      </w:r>
      <w:r>
        <w:rPr>
          <w:noProof/>
          <w:lang w:eastAsia="en-US"/>
        </w:rPr>
        <w:drawing>
          <wp:anchor distT="0" distB="0" distL="114300" distR="114300" simplePos="0" relativeHeight="251679744" behindDoc="0" locked="0" layoutInCell="1" allowOverlap="1" wp14:anchorId="3D252163" wp14:editId="380628C5">
            <wp:simplePos x="0" y="0"/>
            <wp:positionH relativeFrom="column">
              <wp:posOffset>4371974</wp:posOffset>
            </wp:positionH>
            <wp:positionV relativeFrom="paragraph">
              <wp:posOffset>-111125</wp:posOffset>
            </wp:positionV>
            <wp:extent cx="1952625" cy="1327174"/>
            <wp:effectExtent l="0" t="0" r="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to12.JPG"/>
                    <pic:cNvPicPr/>
                  </pic:nvPicPr>
                  <pic:blipFill rotWithShape="1">
                    <a:blip r:embed="rId18" cstate="print">
                      <a:extLst>
                        <a:ext uri="{28A0092B-C50C-407E-A947-70E740481C1C}">
                          <a14:useLocalDpi xmlns:a14="http://schemas.microsoft.com/office/drawing/2010/main" val="0"/>
                        </a:ext>
                      </a:extLst>
                    </a:blip>
                    <a:srcRect l="47754" t="60357" r="41342" b="29760"/>
                    <a:stretch/>
                  </pic:blipFill>
                  <pic:spPr bwMode="auto">
                    <a:xfrm>
                      <a:off x="0" y="0"/>
                      <a:ext cx="1955337" cy="13290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Last note, keep in mind the flow dynamics of the monitor (see the diagram below); and make sure the monitor can effectively pull the sample into the chamber</w:t>
      </w:r>
    </w:p>
    <w:p w14:paraId="2E66389F" w14:textId="276540CC" w:rsidR="0007031C" w:rsidRDefault="00543F5C" w:rsidP="0007031C">
      <w:pPr>
        <w:ind w:left="360"/>
      </w:pPr>
      <w:r>
        <w:rPr>
          <w:noProof/>
          <w:lang w:eastAsia="en-US"/>
        </w:rPr>
        <mc:AlternateContent>
          <mc:Choice Requires="wps">
            <w:drawing>
              <wp:anchor distT="0" distB="0" distL="114300" distR="114300" simplePos="0" relativeHeight="251682816" behindDoc="0" locked="0" layoutInCell="1" allowOverlap="1" wp14:anchorId="333C671C" wp14:editId="5E6BCF74">
                <wp:simplePos x="0" y="0"/>
                <wp:positionH relativeFrom="column">
                  <wp:posOffset>0</wp:posOffset>
                </wp:positionH>
                <wp:positionV relativeFrom="paragraph">
                  <wp:posOffset>52070</wp:posOffset>
                </wp:positionV>
                <wp:extent cx="4048125" cy="800100"/>
                <wp:effectExtent l="0" t="0" r="15875" b="38100"/>
                <wp:wrapNone/>
                <wp:docPr id="6150" name="Text Box 6150"/>
                <wp:cNvGraphicFramePr/>
                <a:graphic xmlns:a="http://schemas.openxmlformats.org/drawingml/2006/main">
                  <a:graphicData uri="http://schemas.microsoft.com/office/word/2010/wordprocessingShape">
                    <wps:wsp>
                      <wps:cNvSpPr txBox="1"/>
                      <wps:spPr>
                        <a:xfrm>
                          <a:off x="0" y="0"/>
                          <a:ext cx="404812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1ACD09" w14:textId="77777777" w:rsidR="0013559E" w:rsidRDefault="0013559E" w:rsidP="0007031C">
                            <w:r>
                              <w:t>When the monitor is sealed the fan is pulling the sample in the front inlet and out the vent in the back of the pod, some have an additional opening on the side for the met station cord (this is not the main inlet but will also serve as an entrance for sample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150" o:spid="_x0000_s1077" type="#_x0000_t202" style="position:absolute;left:0;text-align:left;margin-left:0;margin-top:4.1pt;width:318.75pt;height: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" fillcolor="white [3201]" strokeweight=".5pt">
                <v:textbox>
                  <w:txbxContent>
                    <w:p w14:paraId="171ACD09" w14:textId="77777777" w:rsidR="0013559E" w:rsidRDefault="0013559E" w:rsidP="0007031C">
                      <w:r>
                        <w:t>When the monitor is sealed the fan is pulling the sample in the front inlet and out the vent in the back of the pod, some have an additional opening on the side for the met station cord (this is not the main inlet but will also serve as an entrance for sample air.</w:t>
                      </w:r>
                    </w:p>
                  </w:txbxContent>
                </v:textbox>
              </v:shape>
            </w:pict>
          </mc:Fallback>
        </mc:AlternateContent>
      </w:r>
      <w:r w:rsidR="0007031C">
        <w:rPr>
          <w:noProof/>
          <w:lang w:eastAsia="en-US"/>
        </w:rPr>
        <mc:AlternateContent>
          <mc:Choice Requires="wps">
            <w:drawing>
              <wp:anchor distT="0" distB="0" distL="114300" distR="114300" simplePos="0" relativeHeight="251681792" behindDoc="0" locked="0" layoutInCell="1" allowOverlap="1" wp14:anchorId="17CFAE02" wp14:editId="223506C2">
                <wp:simplePos x="0" y="0"/>
                <wp:positionH relativeFrom="column">
                  <wp:posOffset>4486275</wp:posOffset>
                </wp:positionH>
                <wp:positionV relativeFrom="paragraph">
                  <wp:posOffset>291465</wp:posOffset>
                </wp:positionV>
                <wp:extent cx="381000" cy="266700"/>
                <wp:effectExtent l="38100" t="19050" r="38100" b="95250"/>
                <wp:wrapNone/>
                <wp:docPr id="6149" name="Curved Connector 6149"/>
                <wp:cNvGraphicFramePr/>
                <a:graphic xmlns:a="http://schemas.openxmlformats.org/drawingml/2006/main">
                  <a:graphicData uri="http://schemas.microsoft.com/office/word/2010/wordprocessingShape">
                    <wps:wsp>
                      <wps:cNvCnPr/>
                      <wps:spPr>
                        <a:xfrm flipH="1">
                          <a:off x="0" y="0"/>
                          <a:ext cx="381000" cy="266700"/>
                        </a:xfrm>
                        <a:prstGeom prst="curvedConnector3">
                          <a:avLst>
                            <a:gd name="adj1" fmla="val 39053"/>
                          </a:avLst>
                        </a:prstGeom>
                        <a:ln w="571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6149" o:spid="_x0000_s1026" type="#_x0000_t38" style="position:absolute;margin-left:353.25pt;margin-top:22.95pt;width:30pt;height:21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" adj="8435" strokecolor="#00b0f0" strokeweight="4.5pt">
                <v:stroke endarrow="block" joinstyle="miter"/>
              </v:shape>
            </w:pict>
          </mc:Fallback>
        </mc:AlternateContent>
      </w:r>
    </w:p>
    <w:p w14:paraId="107B2C2F" w14:textId="77777777" w:rsidR="00543F5C" w:rsidRDefault="00543F5C" w:rsidP="0007031C">
      <w:pPr>
        <w:pStyle w:val="Heading1"/>
      </w:pPr>
    </w:p>
    <w:p w14:paraId="605AD18D" w14:textId="77777777" w:rsidR="00543F5C" w:rsidRDefault="00543F5C" w:rsidP="0007031C">
      <w:pPr>
        <w:pStyle w:val="Heading1"/>
      </w:pPr>
    </w:p>
    <w:p w14:paraId="2296EED3" w14:textId="77777777" w:rsidR="0007031C" w:rsidRDefault="0007031C" w:rsidP="0007031C">
      <w:pPr>
        <w:pStyle w:val="Heading1"/>
      </w:pPr>
      <w:r>
        <w:t>Saving/Accessing Data</w:t>
      </w:r>
    </w:p>
    <w:p w14:paraId="1354DDEF" w14:textId="77777777" w:rsidR="0007031C" w:rsidRDefault="0007031C" w:rsidP="0007031C"/>
    <w:p w14:paraId="39D2E607" w14:textId="77777777" w:rsidR="0007031C" w:rsidRPr="00BE4A7B" w:rsidRDefault="0007031C" w:rsidP="0007031C">
      <w:pPr>
        <w:pStyle w:val="ListParagraph"/>
        <w:numPr>
          <w:ilvl w:val="0"/>
          <w:numId w:val="6"/>
        </w:numPr>
        <w:tabs>
          <w:tab w:val="left" w:pos="2610"/>
        </w:tabs>
        <w:rPr>
          <w:sz w:val="22"/>
          <w:szCs w:val="22"/>
        </w:rPr>
      </w:pPr>
      <w:r w:rsidRPr="00BE4A7B">
        <w:rPr>
          <w:sz w:val="22"/>
          <w:szCs w:val="22"/>
        </w:rPr>
        <w:t xml:space="preserve">Remove mini SD card, gently push it in </w:t>
      </w:r>
      <w:r>
        <w:rPr>
          <w:sz w:val="22"/>
          <w:szCs w:val="22"/>
        </w:rPr>
        <w:t xml:space="preserve">and when you release you should hear a click, then </w:t>
      </w:r>
      <w:r w:rsidRPr="00BE4A7B">
        <w:rPr>
          <w:sz w:val="22"/>
          <w:szCs w:val="22"/>
        </w:rPr>
        <w:t>wiggle it out of the holder</w:t>
      </w:r>
      <w:r>
        <w:rPr>
          <w:sz w:val="22"/>
          <w:szCs w:val="22"/>
        </w:rPr>
        <w:t xml:space="preserve"> (to reinsert, gently push it in until you hear a click)</w:t>
      </w:r>
    </w:p>
    <w:p w14:paraId="6ACF69F7" w14:textId="77777777" w:rsidR="0007031C" w:rsidRPr="00BE4A7B" w:rsidRDefault="0007031C" w:rsidP="0007031C">
      <w:pPr>
        <w:pStyle w:val="ListParagraph"/>
        <w:numPr>
          <w:ilvl w:val="0"/>
          <w:numId w:val="6"/>
        </w:numPr>
        <w:tabs>
          <w:tab w:val="left" w:pos="2610"/>
        </w:tabs>
        <w:rPr>
          <w:sz w:val="22"/>
          <w:szCs w:val="22"/>
        </w:rPr>
      </w:pPr>
      <w:r w:rsidRPr="00BE4A7B">
        <w:rPr>
          <w:sz w:val="22"/>
          <w:szCs w:val="22"/>
        </w:rPr>
        <w:t>Use the SD card adapter provided to load the data onto a computer</w:t>
      </w:r>
    </w:p>
    <w:p w14:paraId="32211740" w14:textId="77777777" w:rsidR="0007031C" w:rsidRDefault="0007031C" w:rsidP="0007031C">
      <w:pPr>
        <w:pStyle w:val="ListParagraph"/>
        <w:numPr>
          <w:ilvl w:val="0"/>
          <w:numId w:val="6"/>
        </w:numPr>
        <w:tabs>
          <w:tab w:val="left" w:pos="2610"/>
        </w:tabs>
        <w:rPr>
          <w:sz w:val="22"/>
          <w:szCs w:val="22"/>
        </w:rPr>
      </w:pPr>
      <w:r w:rsidRPr="00BE4A7B">
        <w:rPr>
          <w:sz w:val="22"/>
          <w:szCs w:val="22"/>
        </w:rPr>
        <w:t>The raw data is written to test files in a CSV (comma separated value format), and it is split up by day, the naming convention will tell you what data is in the file (e.g., N2080114 is data from pod N2 from 8/1/2014)</w:t>
      </w:r>
    </w:p>
    <w:p w14:paraId="3A85C918" w14:textId="77777777" w:rsidR="0007031C" w:rsidRPr="0079634D" w:rsidRDefault="0007031C" w:rsidP="0007031C">
      <w:pPr>
        <w:pStyle w:val="Heading1"/>
        <w:rPr>
          <w:sz w:val="22"/>
          <w:szCs w:val="22"/>
        </w:rPr>
      </w:pPr>
      <w:r>
        <w:t>Important Notes</w:t>
      </w:r>
    </w:p>
    <w:p w14:paraId="39806533" w14:textId="77777777" w:rsidR="0007031C" w:rsidRDefault="0007031C" w:rsidP="0007031C"/>
    <w:p w14:paraId="0DB73A4F" w14:textId="77777777" w:rsidR="0007031C" w:rsidRPr="00BE4A7B" w:rsidRDefault="0007031C" w:rsidP="0007031C">
      <w:pPr>
        <w:pStyle w:val="ListParagraph"/>
        <w:numPr>
          <w:ilvl w:val="0"/>
          <w:numId w:val="6"/>
        </w:numPr>
        <w:rPr>
          <w:sz w:val="22"/>
          <w:szCs w:val="22"/>
        </w:rPr>
      </w:pPr>
      <w:r w:rsidRPr="00BE4A7B">
        <w:rPr>
          <w:sz w:val="22"/>
          <w:szCs w:val="22"/>
        </w:rPr>
        <w:t xml:space="preserve">All monitors use GMT/UTC time and this will need to be corrected for analysis (UTC-6 </w:t>
      </w:r>
      <w:proofErr w:type="spellStart"/>
      <w:r w:rsidRPr="00BE4A7B">
        <w:rPr>
          <w:sz w:val="22"/>
          <w:szCs w:val="22"/>
        </w:rPr>
        <w:t>hrs</w:t>
      </w:r>
      <w:proofErr w:type="spellEnd"/>
      <w:r w:rsidRPr="00BE4A7B">
        <w:rPr>
          <w:sz w:val="22"/>
          <w:szCs w:val="22"/>
        </w:rPr>
        <w:t xml:space="preserve"> during the summer, UTC-7 </w:t>
      </w:r>
      <w:proofErr w:type="spellStart"/>
      <w:r w:rsidRPr="00BE4A7B">
        <w:rPr>
          <w:sz w:val="22"/>
          <w:szCs w:val="22"/>
        </w:rPr>
        <w:t>hrs</w:t>
      </w:r>
      <w:proofErr w:type="spellEnd"/>
      <w:r w:rsidRPr="00BE4A7B">
        <w:rPr>
          <w:sz w:val="22"/>
          <w:szCs w:val="22"/>
        </w:rPr>
        <w:t xml:space="preserve"> during the winter to reach the correct time in Colorado)</w:t>
      </w:r>
    </w:p>
    <w:p w14:paraId="4944A7F0" w14:textId="77777777" w:rsidR="0007031C" w:rsidRDefault="0007031C" w:rsidP="0007031C">
      <w:pPr>
        <w:pStyle w:val="ListParagraph"/>
        <w:numPr>
          <w:ilvl w:val="0"/>
          <w:numId w:val="6"/>
        </w:numPr>
        <w:rPr>
          <w:sz w:val="22"/>
          <w:szCs w:val="22"/>
        </w:rPr>
      </w:pPr>
      <w:r w:rsidRPr="00BE4A7B">
        <w:rPr>
          <w:sz w:val="22"/>
          <w:szCs w:val="22"/>
        </w:rPr>
        <w:t>If you choose to analyze raw data, REMEMBER the data is in the form of raw electronic signal, or voltages, meaning quantitative analysis is not possible, only qualitative</w:t>
      </w:r>
    </w:p>
    <w:p w14:paraId="69EB87B7" w14:textId="77777777" w:rsidR="0007031C" w:rsidRDefault="0007031C" w:rsidP="0007031C"/>
    <w:p w14:paraId="03DB4CE1" w14:textId="77777777" w:rsidR="0007031C" w:rsidRDefault="0007031C" w:rsidP="0007031C">
      <w:pPr>
        <w:pStyle w:val="Heading1"/>
      </w:pPr>
      <w:r>
        <w:t>Data Storage</w:t>
      </w:r>
    </w:p>
    <w:p w14:paraId="0F21057E" w14:textId="77777777" w:rsidR="0007031C" w:rsidRDefault="0007031C" w:rsidP="0007031C">
      <w:pPr>
        <w:jc w:val="center"/>
      </w:pPr>
    </w:p>
    <w:p w14:paraId="00DC7DA2" w14:textId="77777777" w:rsidR="0007031C" w:rsidRDefault="0007031C" w:rsidP="0007031C">
      <w:pPr>
        <w:jc w:val="center"/>
      </w:pPr>
      <w:r>
        <w:rPr>
          <w:noProof/>
          <w:lang w:eastAsia="en-US"/>
        </w:rPr>
        <mc:AlternateContent>
          <mc:Choice Requires="wps">
            <w:drawing>
              <wp:anchor distT="0" distB="0" distL="114300" distR="114300" simplePos="0" relativeHeight="251655168" behindDoc="0" locked="0" layoutInCell="1" allowOverlap="1" wp14:anchorId="3456CABF" wp14:editId="675114B2">
                <wp:simplePos x="0" y="0"/>
                <wp:positionH relativeFrom="column">
                  <wp:posOffset>3887415</wp:posOffset>
                </wp:positionH>
                <wp:positionV relativeFrom="paragraph">
                  <wp:posOffset>682652</wp:posOffset>
                </wp:positionV>
                <wp:extent cx="45719" cy="628650"/>
                <wp:effectExtent l="95250" t="38100" r="69215" b="38100"/>
                <wp:wrapNone/>
                <wp:docPr id="9" name="Straight Arrow Connector 9"/>
                <wp:cNvGraphicFramePr/>
                <a:graphic xmlns:a="http://schemas.openxmlformats.org/drawingml/2006/main">
                  <a:graphicData uri="http://schemas.microsoft.com/office/word/2010/wordprocessingShape">
                    <wps:wsp>
                      <wps:cNvCnPr/>
                      <wps:spPr>
                        <a:xfrm flipV="1">
                          <a:off x="0" y="0"/>
                          <a:ext cx="45719" cy="62865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306.1pt;margin-top:53.75pt;width:3.6pt;height:49.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" strokecolor="black [3204]" strokeweight="4.5pt">
                <v:stroke endarrow="block" joinstyle="miter"/>
              </v:shape>
            </w:pict>
          </mc:Fallback>
        </mc:AlternateContent>
      </w:r>
      <w:r>
        <w:rPr>
          <w:noProof/>
          <w:lang w:eastAsia="en-US"/>
        </w:rPr>
        <mc:AlternateContent>
          <mc:Choice Requires="wps">
            <w:drawing>
              <wp:anchor distT="0" distB="0" distL="114300" distR="114300" simplePos="0" relativeHeight="251654144" behindDoc="0" locked="0" layoutInCell="1" allowOverlap="1" wp14:anchorId="0157BDC6" wp14:editId="2C93D0CC">
                <wp:simplePos x="0" y="0"/>
                <wp:positionH relativeFrom="column">
                  <wp:posOffset>2187769</wp:posOffset>
                </wp:positionH>
                <wp:positionV relativeFrom="paragraph">
                  <wp:posOffset>720035</wp:posOffset>
                </wp:positionV>
                <wp:extent cx="762000" cy="542925"/>
                <wp:effectExtent l="19050" t="38100" r="57150" b="47625"/>
                <wp:wrapNone/>
                <wp:docPr id="8" name="Straight Arrow Connector 8"/>
                <wp:cNvGraphicFramePr/>
                <a:graphic xmlns:a="http://schemas.openxmlformats.org/drawingml/2006/main">
                  <a:graphicData uri="http://schemas.microsoft.com/office/word/2010/wordprocessingShape">
                    <wps:wsp>
                      <wps:cNvCnPr/>
                      <wps:spPr>
                        <a:xfrm flipV="1">
                          <a:off x="0" y="0"/>
                          <a:ext cx="762000" cy="54292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172.25pt;margin-top:56.7pt;width:60pt;height:42.7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" strokecolor="black [3204]" strokeweight="4.5pt">
                <v:stroke endarrow="block" joinstyle="miter"/>
              </v:shape>
            </w:pict>
          </mc:Fallback>
        </mc:AlternateContent>
      </w:r>
      <w:r>
        <w:rPr>
          <w:noProof/>
          <w:lang w:eastAsia="en-US"/>
        </w:rPr>
        <w:drawing>
          <wp:inline distT="0" distB="0" distL="0" distR="0" wp14:anchorId="1AE7BC61" wp14:editId="3DBDFDAC">
            <wp:extent cx="2459420" cy="1021163"/>
            <wp:effectExtent l="0" t="0" r="0" b="7620"/>
            <wp:docPr id="6151" name="Picture 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d_sd.JPG"/>
                    <pic:cNvPicPr/>
                  </pic:nvPicPr>
                  <pic:blipFill rotWithShape="1">
                    <a:blip r:embed="rId17" cstate="print">
                      <a:extLst>
                        <a:ext uri="{28A0092B-C50C-407E-A947-70E740481C1C}">
                          <a14:useLocalDpi xmlns:a14="http://schemas.microsoft.com/office/drawing/2010/main" val="0"/>
                        </a:ext>
                      </a:extLst>
                    </a:blip>
                    <a:srcRect l="11859" t="29060" r="5930" b="25427"/>
                    <a:stretch/>
                  </pic:blipFill>
                  <pic:spPr bwMode="auto">
                    <a:xfrm>
                      <a:off x="0" y="0"/>
                      <a:ext cx="2511256" cy="1042686"/>
                    </a:xfrm>
                    <a:prstGeom prst="rect">
                      <a:avLst/>
                    </a:prstGeom>
                    <a:ln>
                      <a:noFill/>
                    </a:ln>
                    <a:extLst>
                      <a:ext uri="{53640926-AAD7-44d8-BBD7-CCE9431645EC}">
                        <a14:shadowObscured xmlns:a14="http://schemas.microsoft.com/office/drawing/2010/main"/>
                      </a:ext>
                    </a:extLst>
                  </pic:spPr>
                </pic:pic>
              </a:graphicData>
            </a:graphic>
          </wp:inline>
        </w:drawing>
      </w:r>
    </w:p>
    <w:p w14:paraId="25CC4E93" w14:textId="77777777" w:rsidR="0007031C" w:rsidRDefault="0007031C" w:rsidP="0007031C"/>
    <w:p w14:paraId="29EF2303" w14:textId="77777777" w:rsidR="0007031C" w:rsidRPr="003A2ADB" w:rsidRDefault="0007031C" w:rsidP="0007031C">
      <w:pPr>
        <w:ind w:left="2124"/>
        <w:rPr>
          <w:i/>
          <w:sz w:val="28"/>
          <w:szCs w:val="28"/>
        </w:rPr>
      </w:pPr>
      <w:r w:rsidRPr="003A2ADB">
        <w:rPr>
          <w:i/>
          <w:sz w:val="28"/>
          <w:szCs w:val="28"/>
        </w:rPr>
        <w:t xml:space="preserve">SD Card Adapter  </w:t>
      </w:r>
      <w:r>
        <w:rPr>
          <w:i/>
          <w:sz w:val="28"/>
          <w:szCs w:val="28"/>
        </w:rPr>
        <w:tab/>
      </w:r>
      <w:r w:rsidRPr="003A2ADB">
        <w:rPr>
          <w:i/>
          <w:sz w:val="28"/>
          <w:szCs w:val="28"/>
        </w:rPr>
        <w:t xml:space="preserve"> Mini-SD Card</w:t>
      </w:r>
    </w:p>
    <w:p w14:paraId="7F274038" w14:textId="77777777" w:rsidR="0007031C" w:rsidRPr="002747BD" w:rsidRDefault="0007031C" w:rsidP="0007031C"/>
    <w:p w14:paraId="0AC18B85" w14:textId="77777777" w:rsidR="006869C6" w:rsidRDefault="006869C6" w:rsidP="006869C6">
      <w:pPr>
        <w:rPr>
          <w:sz w:val="24"/>
          <w:szCs w:val="24"/>
        </w:rPr>
      </w:pPr>
    </w:p>
    <w:p w14:paraId="3E121E52" w14:textId="77777777" w:rsidR="006869C6" w:rsidRPr="001F0BB5" w:rsidRDefault="006869C6" w:rsidP="006869C6">
      <w:pPr>
        <w:rPr>
          <w:sz w:val="24"/>
          <w:szCs w:val="24"/>
        </w:rPr>
      </w:pPr>
      <w:r w:rsidRPr="001F0BB5">
        <w:rPr>
          <w:sz w:val="24"/>
          <w:szCs w:val="24"/>
        </w:rPr>
        <w:t>While the monitor is running data is being recorded to the mini-SD card; the device makes one file per day, so regardless of whether it is run continuously or used intermittently - all data from the same day will end up sequentially written to the same file</w:t>
      </w:r>
    </w:p>
    <w:p w14:paraId="582201AF" w14:textId="77777777" w:rsidR="006869C6" w:rsidRPr="00721B46" w:rsidRDefault="006869C6" w:rsidP="006869C6">
      <w:pPr>
        <w:pStyle w:val="ListParagraph"/>
        <w:numPr>
          <w:ilvl w:val="0"/>
          <w:numId w:val="6"/>
        </w:numPr>
        <w:rPr>
          <w:sz w:val="24"/>
          <w:szCs w:val="24"/>
        </w:rPr>
      </w:pPr>
      <w:r>
        <w:rPr>
          <w:sz w:val="24"/>
          <w:szCs w:val="24"/>
        </w:rPr>
        <w:lastRenderedPageBreak/>
        <w:t>*Note, the text files take up very little space, so do not worry about running out of space (we could probably fit a year’s worth of continuous data on a card)</w:t>
      </w:r>
    </w:p>
    <w:p w14:paraId="0EC8A607" w14:textId="77777777" w:rsidR="00603B57" w:rsidRDefault="00603B57" w:rsidP="00DA0483"/>
    <w:sectPr w:rsidR="00603B57">
      <w:headerReference w:type="default" r:id="rId19"/>
      <w:footerReference w:type="even" r:id="rId20"/>
      <w:footerReference w:type="default" r:id="rId2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8D254A" w14:textId="77777777" w:rsidR="0013559E" w:rsidRDefault="0013559E" w:rsidP="008C7F4C">
      <w:pPr>
        <w:spacing w:after="0" w:line="240" w:lineRule="auto"/>
      </w:pPr>
      <w:r>
        <w:separator/>
      </w:r>
    </w:p>
  </w:endnote>
  <w:endnote w:type="continuationSeparator" w:id="0">
    <w:p w14:paraId="3465F9D8" w14:textId="77777777" w:rsidR="0013559E" w:rsidRDefault="0013559E" w:rsidP="008C7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auto"/>
    <w:pitch w:val="variable"/>
    <w:sig w:usb0="00000287" w:usb1="00000000" w:usb2="00000000" w:usb3="00000000" w:csb0="0000009F" w:csb1="00000000"/>
  </w:font>
  <w:font w:name="华文楷体">
    <w:charset w:val="50"/>
    <w:family w:val="auto"/>
    <w:pitch w:val="variable"/>
    <w:sig w:usb0="80000287" w:usb1="280F3C52" w:usb2="00000016" w:usb3="00000000" w:csb0="0004001F" w:csb1="00000000"/>
  </w:font>
  <w:font w:name="Tahoma">
    <w:panose1 w:val="020B060403050404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Calibri">
    <w:panose1 w:val="020F05020202040302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85AE1" w14:textId="77777777" w:rsidR="0013559E" w:rsidRDefault="0013559E" w:rsidP="003B08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234932" w14:textId="77777777" w:rsidR="0013559E" w:rsidRDefault="0013559E" w:rsidP="003B082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5E5F4" w14:textId="77777777" w:rsidR="0013559E" w:rsidRDefault="0013559E" w:rsidP="003B08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522B">
      <w:rPr>
        <w:rStyle w:val="PageNumber"/>
        <w:noProof/>
      </w:rPr>
      <w:t>4</w:t>
    </w:r>
    <w:r>
      <w:rPr>
        <w:rStyle w:val="PageNumber"/>
      </w:rPr>
      <w:fldChar w:fldCharType="end"/>
    </w:r>
  </w:p>
  <w:p w14:paraId="42038C92" w14:textId="77777777" w:rsidR="0013559E" w:rsidRDefault="0013559E" w:rsidP="003B082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9B7685" w14:textId="77777777" w:rsidR="0013559E" w:rsidRDefault="0013559E" w:rsidP="008C7F4C">
      <w:pPr>
        <w:spacing w:after="0" w:line="240" w:lineRule="auto"/>
      </w:pPr>
      <w:r>
        <w:separator/>
      </w:r>
    </w:p>
  </w:footnote>
  <w:footnote w:type="continuationSeparator" w:id="0">
    <w:p w14:paraId="4CAE2BA7" w14:textId="77777777" w:rsidR="0013559E" w:rsidRDefault="0013559E" w:rsidP="008C7F4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53072" w14:textId="77777777" w:rsidR="0013559E" w:rsidRDefault="0013559E" w:rsidP="006A5EF1">
    <w:pPr>
      <w:pStyle w:val="Header"/>
      <w:jc w:val="right"/>
    </w:pPr>
    <w:r>
      <w:rPr>
        <w:noProof/>
        <w:lang w:eastAsia="en-US"/>
      </w:rPr>
      <w:drawing>
        <wp:inline distT="0" distB="0" distL="0" distR="0" wp14:anchorId="4BC604A7" wp14:editId="06AD50B1">
          <wp:extent cx="2590800" cy="3656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RN logo.jpg"/>
                  <pic:cNvPicPr/>
                </pic:nvPicPr>
                <pic:blipFill>
                  <a:blip r:embed="rId1">
                    <a:extLst>
                      <a:ext uri="{28A0092B-C50C-407E-A947-70E740481C1C}">
                        <a14:useLocalDpi xmlns:a14="http://schemas.microsoft.com/office/drawing/2010/main" val="0"/>
                      </a:ext>
                    </a:extLst>
                  </a:blip>
                  <a:stretch>
                    <a:fillRect/>
                  </a:stretch>
                </pic:blipFill>
                <pic:spPr>
                  <a:xfrm>
                    <a:off x="0" y="0"/>
                    <a:ext cx="2924104" cy="412686"/>
                  </a:xfrm>
                  <a:prstGeom prst="rect">
                    <a:avLst/>
                  </a:prstGeom>
                </pic:spPr>
              </pic:pic>
            </a:graphicData>
          </a:graphic>
        </wp:inline>
      </w:drawing>
    </w:r>
    <w:r>
      <w:rPr>
        <w:noProof/>
        <w:lang w:eastAsia="en-US"/>
      </w:rPr>
      <w:drawing>
        <wp:inline distT="0" distB="0" distL="0" distR="0" wp14:anchorId="41FD377F" wp14:editId="2A46C886">
          <wp:extent cx="467008" cy="341583"/>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iversity-of-Colorado-Boulder-sports-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3670" cy="353770"/>
                  </a:xfrm>
                  <a:prstGeom prst="rect">
                    <a:avLst/>
                  </a:prstGeom>
                </pic:spPr>
              </pic:pic>
            </a:graphicData>
          </a:graphic>
        </wp:inline>
      </w:drawing>
    </w:r>
  </w:p>
  <w:p w14:paraId="3C4062B3" w14:textId="77777777" w:rsidR="0013559E" w:rsidRPr="006A5EF1" w:rsidRDefault="0013559E" w:rsidP="006A5EF1">
    <w:pPr>
      <w:pStyle w:val="Header"/>
      <w:jc w:val="center"/>
      <w:rPr>
        <w:color w:val="6E6E6E" w:themeColor="background2" w:themeShade="80"/>
      </w:rPr>
    </w:pPr>
    <w:r w:rsidRPr="006A5EF1">
      <w:rPr>
        <w:color w:val="6E6E6E" w:themeColor="background2" w:themeShade="80"/>
      </w:rPr>
      <w:t xml:space="preserve">                                                    </w:t>
    </w:r>
    <w:r>
      <w:rPr>
        <w:color w:val="6E6E6E" w:themeColor="background2" w:themeShade="80"/>
      </w:rPr>
      <w:t xml:space="preserve">                        </w:t>
    </w:r>
    <w:r w:rsidRPr="006A5EF1">
      <w:rPr>
        <w:color w:val="808080" w:themeColor="background1" w:themeShade="80"/>
      </w:rPr>
      <w:t>NFV Air Quality Monitoring Project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8001D"/>
    <w:multiLevelType w:val="hybridMultilevel"/>
    <w:tmpl w:val="621ADB0C"/>
    <w:lvl w:ilvl="0" w:tplc="382418D0">
      <w:numFmt w:val="bullet"/>
      <w:lvlText w:val="-"/>
      <w:lvlJc w:val="left"/>
      <w:pPr>
        <w:ind w:left="720" w:hanging="360"/>
      </w:pPr>
      <w:rPr>
        <w:rFonts w:ascii="Trebuchet MS" w:eastAsiaTheme="minorEastAsia"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E63C52"/>
    <w:multiLevelType w:val="hybridMultilevel"/>
    <w:tmpl w:val="402055AA"/>
    <w:lvl w:ilvl="0" w:tplc="0098179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2836CC"/>
    <w:multiLevelType w:val="hybridMultilevel"/>
    <w:tmpl w:val="EEB2E6B8"/>
    <w:lvl w:ilvl="0" w:tplc="633A031E">
      <w:start w:val="1"/>
      <w:numFmt w:val="bullet"/>
      <w:lvlText w:val="-"/>
      <w:lvlJc w:val="left"/>
      <w:pPr>
        <w:ind w:left="720" w:hanging="360"/>
      </w:pPr>
      <w:rPr>
        <w:rFonts w:ascii="Corbel" w:eastAsiaTheme="minorEastAsia"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0E266E"/>
    <w:multiLevelType w:val="hybridMultilevel"/>
    <w:tmpl w:val="07326CB4"/>
    <w:lvl w:ilvl="0" w:tplc="28CEBACE">
      <w:numFmt w:val="bullet"/>
      <w:lvlText w:val="-"/>
      <w:lvlJc w:val="left"/>
      <w:pPr>
        <w:ind w:left="720" w:hanging="360"/>
      </w:pPr>
      <w:rPr>
        <w:rFonts w:ascii="Corbel" w:eastAsiaTheme="minorEastAsia" w:hAnsi="Corbe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93582F"/>
    <w:multiLevelType w:val="hybridMultilevel"/>
    <w:tmpl w:val="6340EAA8"/>
    <w:lvl w:ilvl="0" w:tplc="CD7EEAB2">
      <w:start w:val="2"/>
      <w:numFmt w:val="bullet"/>
      <w:lvlText w:val="-"/>
      <w:lvlJc w:val="left"/>
      <w:pPr>
        <w:ind w:left="720" w:hanging="360"/>
      </w:pPr>
      <w:rPr>
        <w:rFonts w:ascii="Trebuchet MS" w:eastAsiaTheme="minorEastAsia" w:hAnsi="Trebuchet M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F75193"/>
    <w:multiLevelType w:val="hybridMultilevel"/>
    <w:tmpl w:val="8EFCC9A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FE24ED"/>
    <w:multiLevelType w:val="hybridMultilevel"/>
    <w:tmpl w:val="CFA0CC02"/>
    <w:lvl w:ilvl="0" w:tplc="FE0A5C06">
      <w:numFmt w:val="bullet"/>
      <w:lvlText w:val="-"/>
      <w:lvlJc w:val="left"/>
      <w:pPr>
        <w:ind w:left="720" w:hanging="360"/>
      </w:pPr>
      <w:rPr>
        <w:rFonts w:ascii="Corbel" w:eastAsiaTheme="minorEastAsia" w:hAnsi="Corbe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2720C78"/>
    <w:multiLevelType w:val="hybridMultilevel"/>
    <w:tmpl w:val="CDFE0332"/>
    <w:lvl w:ilvl="0" w:tplc="704C7DC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732625"/>
    <w:multiLevelType w:val="hybridMultilevel"/>
    <w:tmpl w:val="C302BF72"/>
    <w:lvl w:ilvl="0" w:tplc="DE54E408">
      <w:numFmt w:val="bullet"/>
      <w:lvlText w:val="-"/>
      <w:lvlJc w:val="left"/>
      <w:pPr>
        <w:ind w:left="720" w:hanging="360"/>
      </w:pPr>
      <w:rPr>
        <w:rFonts w:ascii="Trebuchet MS" w:eastAsiaTheme="minorEastAsia"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9636C4"/>
    <w:multiLevelType w:val="hybridMultilevel"/>
    <w:tmpl w:val="79785BDA"/>
    <w:lvl w:ilvl="0" w:tplc="E2AA4806">
      <w:numFmt w:val="bullet"/>
      <w:lvlText w:val="-"/>
      <w:lvlJc w:val="left"/>
      <w:pPr>
        <w:ind w:left="720" w:hanging="360"/>
      </w:pPr>
      <w:rPr>
        <w:rFonts w:ascii="Corbel" w:eastAsiaTheme="minorEastAsia"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3"/>
  </w:num>
  <w:num w:numId="4">
    <w:abstractNumId w:val="7"/>
  </w:num>
  <w:num w:numId="5">
    <w:abstractNumId w:val="6"/>
  </w:num>
  <w:num w:numId="6">
    <w:abstractNumId w:val="4"/>
  </w:num>
  <w:num w:numId="7">
    <w:abstractNumId w:val="8"/>
  </w:num>
  <w:num w:numId="8">
    <w:abstractNumId w:val="0"/>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E89"/>
    <w:rsid w:val="000044B1"/>
    <w:rsid w:val="0007031C"/>
    <w:rsid w:val="0013559E"/>
    <w:rsid w:val="001F0BB5"/>
    <w:rsid w:val="002A1A6A"/>
    <w:rsid w:val="002D30E6"/>
    <w:rsid w:val="0030538B"/>
    <w:rsid w:val="003B082A"/>
    <w:rsid w:val="003F522B"/>
    <w:rsid w:val="00457C06"/>
    <w:rsid w:val="00536BA4"/>
    <w:rsid w:val="00543F5C"/>
    <w:rsid w:val="0054764B"/>
    <w:rsid w:val="005C23BA"/>
    <w:rsid w:val="00603B57"/>
    <w:rsid w:val="00623CD6"/>
    <w:rsid w:val="0068137E"/>
    <w:rsid w:val="006869C6"/>
    <w:rsid w:val="00686ABC"/>
    <w:rsid w:val="006A5EF1"/>
    <w:rsid w:val="007B0CE0"/>
    <w:rsid w:val="00832F09"/>
    <w:rsid w:val="0089498F"/>
    <w:rsid w:val="008C7F4C"/>
    <w:rsid w:val="008F156A"/>
    <w:rsid w:val="008F715B"/>
    <w:rsid w:val="009365B8"/>
    <w:rsid w:val="00960022"/>
    <w:rsid w:val="00972AC5"/>
    <w:rsid w:val="009734D7"/>
    <w:rsid w:val="009A45AC"/>
    <w:rsid w:val="009D6126"/>
    <w:rsid w:val="00AB0DF4"/>
    <w:rsid w:val="00B253C3"/>
    <w:rsid w:val="00BA18A5"/>
    <w:rsid w:val="00BE7FBB"/>
    <w:rsid w:val="00C04C20"/>
    <w:rsid w:val="00C301A7"/>
    <w:rsid w:val="00CE7AC9"/>
    <w:rsid w:val="00CE7ED7"/>
    <w:rsid w:val="00D87C45"/>
    <w:rsid w:val="00DA0483"/>
    <w:rsid w:val="00DD2E89"/>
    <w:rsid w:val="00DE6329"/>
    <w:rsid w:val="00E34704"/>
    <w:rsid w:val="00E461D2"/>
    <w:rsid w:val="00FC2278"/>
    <w:rsid w:val="00FD14AD"/>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0C5B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120" w:line="264"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4" w:space="1" w:color="000000" w:themeColor="accent1"/>
      </w:pBdr>
      <w:spacing w:before="400" w:after="40" w:line="240" w:lineRule="auto"/>
      <w:outlineLvl w:val="0"/>
    </w:pPr>
    <w:rPr>
      <w:rFonts w:asciiTheme="majorHAnsi" w:eastAsiaTheme="majorEastAsia" w:hAnsiTheme="majorHAnsi" w:cstheme="majorBidi"/>
      <w:color w:val="000000" w:themeColor="accent1"/>
      <w:sz w:val="32"/>
      <w:szCs w:val="32"/>
    </w:rPr>
  </w:style>
  <w:style w:type="paragraph" w:styleId="Heading2">
    <w:name w:val="heading 2"/>
    <w:basedOn w:val="Normal"/>
    <w:next w:val="Normal"/>
    <w:link w:val="Heading2Char"/>
    <w:uiPriority w:val="9"/>
    <w:unhideWhenUsed/>
    <w:qFormat/>
    <w:pPr>
      <w:keepNext/>
      <w:keepLines/>
      <w:spacing w:before="160" w:after="0" w:line="240" w:lineRule="auto"/>
      <w:outlineLvl w:val="1"/>
    </w:pPr>
    <w:rPr>
      <w:rFonts w:asciiTheme="majorHAnsi" w:eastAsiaTheme="majorEastAsia" w:hAnsiTheme="majorHAnsi" w:cstheme="majorBidi"/>
      <w:color w:val="000000" w:themeColor="accent1"/>
      <w:sz w:val="28"/>
      <w:szCs w:val="28"/>
    </w:rPr>
  </w:style>
  <w:style w:type="paragraph" w:styleId="Heading3">
    <w:name w:val="heading 3"/>
    <w:basedOn w:val="Normal"/>
    <w:next w:val="Normal"/>
    <w:link w:val="Heading3Char"/>
    <w:uiPriority w:val="9"/>
    <w:unhideWhenUsed/>
    <w:qFormat/>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0000" w:themeColor="accent1"/>
      <w:spacing w:val="-7"/>
      <w:sz w:val="64"/>
      <w:szCs w:val="64"/>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accent1"/>
      <w:spacing w:val="-7"/>
      <w:sz w:val="64"/>
      <w:szCs w:val="64"/>
    </w:rPr>
  </w:style>
  <w:style w:type="paragraph" w:styleId="Subtitle">
    <w:name w:val="Subtitle"/>
    <w:basedOn w:val="Normal"/>
    <w:next w:val="Normal"/>
    <w:link w:val="SubtitleChar"/>
    <w:uiPriority w:val="11"/>
    <w:qFormat/>
    <w:pPr>
      <w:numPr>
        <w:ilvl w:val="1"/>
      </w:numPr>
      <w:spacing w:after="240" w:line="240" w:lineRule="auto"/>
    </w:pPr>
    <w:rPr>
      <w:rFonts w:asciiTheme="majorHAnsi" w:eastAsiaTheme="majorEastAsia" w:hAnsiTheme="majorHAnsi" w:cstheme="majorBidi"/>
      <w:color w:val="404040" w:themeColor="text1" w:themeTint="BF"/>
      <w:sz w:val="28"/>
      <w:szCs w:val="28"/>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404040" w:themeColor="text1" w:themeTint="BF"/>
      <w:sz w:val="28"/>
      <w:szCs w:val="28"/>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00000" w:themeColor="accent1"/>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00000" w:themeColor="accent1"/>
      <w:sz w:val="28"/>
      <w:szCs w:val="28"/>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mallCaps/>
      <w:color w:val="595959" w:themeColor="text1" w:themeTint="A6"/>
    </w:rPr>
  </w:style>
  <w:style w:type="character" w:styleId="SubtleEmphasis">
    <w:name w:val="Subtle Emphasis"/>
    <w:basedOn w:val="DefaultParagraphFont"/>
    <w:uiPriority w:val="19"/>
    <w:qFormat/>
    <w:rPr>
      <w:i/>
      <w:iCs/>
      <w:color w:val="595959" w:themeColor="text1" w:themeTint="A6"/>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40" w:after="240" w:line="252" w:lineRule="auto"/>
      <w:ind w:left="864" w:right="864"/>
      <w:jc w:val="center"/>
    </w:pPr>
    <w:rPr>
      <w:i/>
      <w:iCs/>
    </w:rPr>
  </w:style>
  <w:style w:type="character" w:customStyle="1" w:styleId="QuoteChar">
    <w:name w:val="Quote Char"/>
    <w:basedOn w:val="DefaultParagraphFont"/>
    <w:link w:val="Quote"/>
    <w:uiPriority w:val="29"/>
    <w:rPr>
      <w:i/>
      <w:iCs/>
    </w:rPr>
  </w:style>
  <w:style w:type="paragraph" w:styleId="IntenseQuote">
    <w:name w:val="Intense Quote"/>
    <w:basedOn w:val="Normal"/>
    <w:next w:val="Normal"/>
    <w:link w:val="IntenseQuoteChar"/>
    <w:uiPriority w:val="30"/>
    <w:qFormat/>
    <w:pPr>
      <w:spacing w:before="100" w:beforeAutospacing="1" w:after="240"/>
      <w:ind w:left="864" w:right="864"/>
      <w:jc w:val="center"/>
    </w:pPr>
    <w:rPr>
      <w:rFonts w:asciiTheme="majorHAnsi" w:eastAsiaTheme="majorEastAsia" w:hAnsiTheme="majorHAnsi" w:cstheme="majorBidi"/>
      <w:color w:val="000000" w:themeColor="accent1"/>
      <w:sz w:val="28"/>
      <w:szCs w:val="28"/>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olor w:val="000000" w:themeColor="accent1"/>
      <w:sz w:val="28"/>
      <w:szCs w:val="28"/>
    </w:rPr>
  </w:style>
  <w:style w:type="character" w:styleId="SubtleReference">
    <w:name w:val="Subtle Reference"/>
    <w:basedOn w:val="DefaultParagraphFont"/>
    <w:uiPriority w:val="31"/>
    <w:qFormat/>
    <w:rPr>
      <w:smallCaps/>
      <w:color w:val="404040" w:themeColor="text1" w:themeTint="BF"/>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bCs/>
      <w:smallCaps/>
    </w:rPr>
  </w:style>
  <w:style w:type="paragraph" w:styleId="Caption">
    <w:name w:val="caption"/>
    <w:basedOn w:val="Normal"/>
    <w:next w:val="Normal"/>
    <w:uiPriority w:val="35"/>
    <w:semiHidden/>
    <w:unhideWhenUsed/>
    <w:qFormat/>
    <w:pPr>
      <w:spacing w:line="240" w:lineRule="auto"/>
    </w:pPr>
    <w:rPr>
      <w:b/>
      <w:bCs/>
      <w:color w:val="404040" w:themeColor="text1" w:themeTint="BF"/>
    </w:rPr>
  </w:style>
  <w:style w:type="paragraph" w:styleId="TOCHeading">
    <w:name w:val="TOC Heading"/>
    <w:basedOn w:val="Heading1"/>
    <w:next w:val="Normal"/>
    <w:uiPriority w:val="39"/>
    <w:semiHidden/>
    <w:unhideWhenUsed/>
    <w:qFormat/>
    <w:pPr>
      <w:outlineLvl w:val="9"/>
    </w:p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8C7F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F4C"/>
  </w:style>
  <w:style w:type="paragraph" w:styleId="Footer">
    <w:name w:val="footer"/>
    <w:basedOn w:val="Normal"/>
    <w:link w:val="FooterChar"/>
    <w:uiPriority w:val="99"/>
    <w:unhideWhenUsed/>
    <w:rsid w:val="008C7F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F4C"/>
  </w:style>
  <w:style w:type="paragraph" w:styleId="BalloonText">
    <w:name w:val="Balloon Text"/>
    <w:basedOn w:val="Normal"/>
    <w:link w:val="BalloonTextChar"/>
    <w:uiPriority w:val="99"/>
    <w:semiHidden/>
    <w:unhideWhenUsed/>
    <w:rsid w:val="0007031C"/>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7031C"/>
    <w:rPr>
      <w:rFonts w:ascii="Lucida Grande" w:hAnsi="Lucida Grande"/>
      <w:sz w:val="18"/>
      <w:szCs w:val="18"/>
    </w:rPr>
  </w:style>
  <w:style w:type="character" w:styleId="PageNumber">
    <w:name w:val="page number"/>
    <w:basedOn w:val="DefaultParagraphFont"/>
    <w:uiPriority w:val="99"/>
    <w:semiHidden/>
    <w:unhideWhenUsed/>
    <w:rsid w:val="003B082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120" w:line="264"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4" w:space="1" w:color="000000" w:themeColor="accent1"/>
      </w:pBdr>
      <w:spacing w:before="400" w:after="40" w:line="240" w:lineRule="auto"/>
      <w:outlineLvl w:val="0"/>
    </w:pPr>
    <w:rPr>
      <w:rFonts w:asciiTheme="majorHAnsi" w:eastAsiaTheme="majorEastAsia" w:hAnsiTheme="majorHAnsi" w:cstheme="majorBidi"/>
      <w:color w:val="000000" w:themeColor="accent1"/>
      <w:sz w:val="32"/>
      <w:szCs w:val="32"/>
    </w:rPr>
  </w:style>
  <w:style w:type="paragraph" w:styleId="Heading2">
    <w:name w:val="heading 2"/>
    <w:basedOn w:val="Normal"/>
    <w:next w:val="Normal"/>
    <w:link w:val="Heading2Char"/>
    <w:uiPriority w:val="9"/>
    <w:unhideWhenUsed/>
    <w:qFormat/>
    <w:pPr>
      <w:keepNext/>
      <w:keepLines/>
      <w:spacing w:before="160" w:after="0" w:line="240" w:lineRule="auto"/>
      <w:outlineLvl w:val="1"/>
    </w:pPr>
    <w:rPr>
      <w:rFonts w:asciiTheme="majorHAnsi" w:eastAsiaTheme="majorEastAsia" w:hAnsiTheme="majorHAnsi" w:cstheme="majorBidi"/>
      <w:color w:val="000000" w:themeColor="accent1"/>
      <w:sz w:val="28"/>
      <w:szCs w:val="28"/>
    </w:rPr>
  </w:style>
  <w:style w:type="paragraph" w:styleId="Heading3">
    <w:name w:val="heading 3"/>
    <w:basedOn w:val="Normal"/>
    <w:next w:val="Normal"/>
    <w:link w:val="Heading3Char"/>
    <w:uiPriority w:val="9"/>
    <w:unhideWhenUsed/>
    <w:qFormat/>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0000" w:themeColor="accent1"/>
      <w:spacing w:val="-7"/>
      <w:sz w:val="64"/>
      <w:szCs w:val="64"/>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accent1"/>
      <w:spacing w:val="-7"/>
      <w:sz w:val="64"/>
      <w:szCs w:val="64"/>
    </w:rPr>
  </w:style>
  <w:style w:type="paragraph" w:styleId="Subtitle">
    <w:name w:val="Subtitle"/>
    <w:basedOn w:val="Normal"/>
    <w:next w:val="Normal"/>
    <w:link w:val="SubtitleChar"/>
    <w:uiPriority w:val="11"/>
    <w:qFormat/>
    <w:pPr>
      <w:numPr>
        <w:ilvl w:val="1"/>
      </w:numPr>
      <w:spacing w:after="240" w:line="240" w:lineRule="auto"/>
    </w:pPr>
    <w:rPr>
      <w:rFonts w:asciiTheme="majorHAnsi" w:eastAsiaTheme="majorEastAsia" w:hAnsiTheme="majorHAnsi" w:cstheme="majorBidi"/>
      <w:color w:val="404040" w:themeColor="text1" w:themeTint="BF"/>
      <w:sz w:val="28"/>
      <w:szCs w:val="28"/>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404040" w:themeColor="text1" w:themeTint="BF"/>
      <w:sz w:val="28"/>
      <w:szCs w:val="28"/>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00000" w:themeColor="accent1"/>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00000" w:themeColor="accent1"/>
      <w:sz w:val="28"/>
      <w:szCs w:val="28"/>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mallCaps/>
      <w:color w:val="595959" w:themeColor="text1" w:themeTint="A6"/>
    </w:rPr>
  </w:style>
  <w:style w:type="character" w:styleId="SubtleEmphasis">
    <w:name w:val="Subtle Emphasis"/>
    <w:basedOn w:val="DefaultParagraphFont"/>
    <w:uiPriority w:val="19"/>
    <w:qFormat/>
    <w:rPr>
      <w:i/>
      <w:iCs/>
      <w:color w:val="595959" w:themeColor="text1" w:themeTint="A6"/>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40" w:after="240" w:line="252" w:lineRule="auto"/>
      <w:ind w:left="864" w:right="864"/>
      <w:jc w:val="center"/>
    </w:pPr>
    <w:rPr>
      <w:i/>
      <w:iCs/>
    </w:rPr>
  </w:style>
  <w:style w:type="character" w:customStyle="1" w:styleId="QuoteChar">
    <w:name w:val="Quote Char"/>
    <w:basedOn w:val="DefaultParagraphFont"/>
    <w:link w:val="Quote"/>
    <w:uiPriority w:val="29"/>
    <w:rPr>
      <w:i/>
      <w:iCs/>
    </w:rPr>
  </w:style>
  <w:style w:type="paragraph" w:styleId="IntenseQuote">
    <w:name w:val="Intense Quote"/>
    <w:basedOn w:val="Normal"/>
    <w:next w:val="Normal"/>
    <w:link w:val="IntenseQuoteChar"/>
    <w:uiPriority w:val="30"/>
    <w:qFormat/>
    <w:pPr>
      <w:spacing w:before="100" w:beforeAutospacing="1" w:after="240"/>
      <w:ind w:left="864" w:right="864"/>
      <w:jc w:val="center"/>
    </w:pPr>
    <w:rPr>
      <w:rFonts w:asciiTheme="majorHAnsi" w:eastAsiaTheme="majorEastAsia" w:hAnsiTheme="majorHAnsi" w:cstheme="majorBidi"/>
      <w:color w:val="000000" w:themeColor="accent1"/>
      <w:sz w:val="28"/>
      <w:szCs w:val="28"/>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olor w:val="000000" w:themeColor="accent1"/>
      <w:sz w:val="28"/>
      <w:szCs w:val="28"/>
    </w:rPr>
  </w:style>
  <w:style w:type="character" w:styleId="SubtleReference">
    <w:name w:val="Subtle Reference"/>
    <w:basedOn w:val="DefaultParagraphFont"/>
    <w:uiPriority w:val="31"/>
    <w:qFormat/>
    <w:rPr>
      <w:smallCaps/>
      <w:color w:val="404040" w:themeColor="text1" w:themeTint="BF"/>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bCs/>
      <w:smallCaps/>
    </w:rPr>
  </w:style>
  <w:style w:type="paragraph" w:styleId="Caption">
    <w:name w:val="caption"/>
    <w:basedOn w:val="Normal"/>
    <w:next w:val="Normal"/>
    <w:uiPriority w:val="35"/>
    <w:semiHidden/>
    <w:unhideWhenUsed/>
    <w:qFormat/>
    <w:pPr>
      <w:spacing w:line="240" w:lineRule="auto"/>
    </w:pPr>
    <w:rPr>
      <w:b/>
      <w:bCs/>
      <w:color w:val="404040" w:themeColor="text1" w:themeTint="BF"/>
    </w:rPr>
  </w:style>
  <w:style w:type="paragraph" w:styleId="TOCHeading">
    <w:name w:val="TOC Heading"/>
    <w:basedOn w:val="Heading1"/>
    <w:next w:val="Normal"/>
    <w:uiPriority w:val="39"/>
    <w:semiHidden/>
    <w:unhideWhenUsed/>
    <w:qFormat/>
    <w:pPr>
      <w:outlineLvl w:val="9"/>
    </w:p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8C7F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F4C"/>
  </w:style>
  <w:style w:type="paragraph" w:styleId="Footer">
    <w:name w:val="footer"/>
    <w:basedOn w:val="Normal"/>
    <w:link w:val="FooterChar"/>
    <w:uiPriority w:val="99"/>
    <w:unhideWhenUsed/>
    <w:rsid w:val="008C7F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F4C"/>
  </w:style>
  <w:style w:type="paragraph" w:styleId="BalloonText">
    <w:name w:val="Balloon Text"/>
    <w:basedOn w:val="Normal"/>
    <w:link w:val="BalloonTextChar"/>
    <w:uiPriority w:val="99"/>
    <w:semiHidden/>
    <w:unhideWhenUsed/>
    <w:rsid w:val="0007031C"/>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7031C"/>
    <w:rPr>
      <w:rFonts w:ascii="Lucida Grande" w:hAnsi="Lucida Grande"/>
      <w:sz w:val="18"/>
      <w:szCs w:val="18"/>
    </w:rPr>
  </w:style>
  <w:style w:type="character" w:styleId="PageNumber">
    <w:name w:val="page number"/>
    <w:basedOn w:val="DefaultParagraphFont"/>
    <w:uiPriority w:val="99"/>
    <w:semiHidden/>
    <w:unhideWhenUsed/>
    <w:rsid w:val="003B08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 Id="rId2"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ley\AppData\Roaming\Microsoft\Templates\Facet%20design%20(blank).dotx" TargetMode="External"/></Relationships>
</file>

<file path=word/theme/theme1.xml><?xml version="1.0" encoding="utf-8"?>
<a:theme xmlns:a="http://schemas.openxmlformats.org/drawingml/2006/main" name="Depth">
  <a:themeElements>
    <a:clrScheme name="Custom 2">
      <a:dk1>
        <a:srgbClr val="000000"/>
      </a:dk1>
      <a:lt1>
        <a:sysClr val="window" lastClr="FFFFFF"/>
      </a:lt1>
      <a:dk2>
        <a:srgbClr val="000000"/>
      </a:dk2>
      <a:lt2>
        <a:srgbClr val="DDDDDD"/>
      </a:lt2>
      <a:accent1>
        <a:srgbClr val="000000"/>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Depth">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epth">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Depth" id="{7BEAFC2A-325C-49C4-AC08-2B765DA903F9}" vid="{1735E755-43E6-43AA-ABA2-C989ECC79A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3A06CB4F-E30C-4771-94AE-F7169303B6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\Users\Ashley\AppData\Roaming\Microsoft\Templates\Facet design (blank).dotx</Template>
  <TotalTime>1</TotalTime>
  <Pages>6</Pages>
  <Words>702</Words>
  <Characters>4005</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Ashley Collier</dc:creator>
  <cp:keywords/>
  <cp:lastModifiedBy>Katya Hafich</cp:lastModifiedBy>
  <cp:revision>2</cp:revision>
  <cp:lastPrinted>2014-12-04T00:10:00Z</cp:lastPrinted>
  <dcterms:created xsi:type="dcterms:W3CDTF">2014-12-04T00:11:00Z</dcterms:created>
  <dcterms:modified xsi:type="dcterms:W3CDTF">2014-12-04T00:11:00Z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TC034577059991</vt:lpwstr>
  </property>
</Properties>
</file>